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A42245" w14:textId="77777777" w:rsidR="00710AD3" w:rsidRDefault="00E873EF" w:rsidP="00E873EF">
      <w:pPr>
        <w:jc w:val="center"/>
        <w:rPr>
          <w:b/>
        </w:rPr>
      </w:pPr>
      <w:r w:rsidRPr="00E873EF">
        <w:rPr>
          <w:b/>
        </w:rPr>
        <w:t>STRUCTURE APPRAISAL</w:t>
      </w:r>
    </w:p>
    <w:tbl>
      <w:tblPr>
        <w:tblW w:w="0" w:type="auto"/>
        <w:tblLayout w:type="fixed"/>
        <w:tblLook w:val="01E0" w:firstRow="1" w:lastRow="1" w:firstColumn="1" w:lastColumn="1" w:noHBand="0" w:noVBand="0"/>
      </w:tblPr>
      <w:tblGrid>
        <w:gridCol w:w="2214"/>
        <w:gridCol w:w="54"/>
        <w:gridCol w:w="360"/>
        <w:gridCol w:w="914"/>
        <w:gridCol w:w="346"/>
        <w:gridCol w:w="1620"/>
        <w:gridCol w:w="540"/>
        <w:gridCol w:w="720"/>
        <w:gridCol w:w="360"/>
        <w:gridCol w:w="1728"/>
      </w:tblGrid>
      <w:tr w:rsidR="00E873EF" w:rsidRPr="00457009" w14:paraId="76848830" w14:textId="77777777" w:rsidTr="00457009">
        <w:tc>
          <w:tcPr>
            <w:tcW w:w="8856" w:type="dxa"/>
            <w:gridSpan w:val="10"/>
          </w:tcPr>
          <w:p w14:paraId="3AC36EF5" w14:textId="77777777" w:rsidR="00E873EF" w:rsidRPr="00457009" w:rsidRDefault="00E873EF" w:rsidP="00457009">
            <w:pPr>
              <w:jc w:val="center"/>
              <w:rPr>
                <w:b/>
              </w:rPr>
            </w:pPr>
          </w:p>
        </w:tc>
      </w:tr>
      <w:tr w:rsidR="00E873EF" w:rsidRPr="00457009" w14:paraId="331671AF" w14:textId="77777777" w:rsidTr="00457009">
        <w:tc>
          <w:tcPr>
            <w:tcW w:w="2628" w:type="dxa"/>
            <w:gridSpan w:val="3"/>
          </w:tcPr>
          <w:p w14:paraId="55699BD0" w14:textId="77777777" w:rsidR="00E873EF" w:rsidRPr="00457009" w:rsidRDefault="00E873EF" w:rsidP="00E873EF">
            <w:pPr>
              <w:rPr>
                <w:b/>
              </w:rPr>
            </w:pPr>
            <w:smartTag w:uri="urn:schemas-microsoft-com:office:smarttags" w:element="address">
              <w:smartTag w:uri="urn:schemas-microsoft-com:office:smarttags" w:element="Street">
                <w:r w:rsidRPr="00457009">
                  <w:rPr>
                    <w:b/>
                  </w:rPr>
                  <w:t>Common Pleas Court</w:t>
                </w:r>
              </w:smartTag>
            </w:smartTag>
            <w:r w:rsidRPr="00457009">
              <w:rPr>
                <w:b/>
              </w:rPr>
              <w:t xml:space="preserve">, </w:t>
            </w:r>
          </w:p>
        </w:tc>
        <w:tc>
          <w:tcPr>
            <w:tcW w:w="4500" w:type="dxa"/>
            <w:gridSpan w:val="6"/>
            <w:tcBorders>
              <w:bottom w:val="single" w:sz="4" w:space="0" w:color="auto"/>
            </w:tcBorders>
          </w:tcPr>
          <w:p w14:paraId="4F8B5680" w14:textId="0EE74990" w:rsidR="00E873EF" w:rsidRPr="00457009" w:rsidRDefault="006704DC" w:rsidP="00E873EF">
            <w:pPr>
              <w:rPr>
                <w:b/>
              </w:rPr>
            </w:pPr>
            <w:r>
              <w:rPr>
                <w:b/>
              </w:rPr>
              <w:fldChar w:fldCharType="begin">
                <w:ffData>
                  <w:name w:val="COUNTY"/>
                  <w:enabled/>
                  <w:calcOnExit/>
                  <w:textInput/>
                </w:ffData>
              </w:fldChar>
            </w:r>
            <w:bookmarkStart w:id="0" w:name="COUNTY"/>
            <w:r>
              <w:rPr>
                <w:b/>
              </w:rPr>
              <w:instrText xml:space="preserve"> FORMTEXT </w:instrText>
            </w:r>
            <w:r>
              <w:rPr>
                <w:b/>
              </w:rPr>
            </w:r>
            <w:r>
              <w:rPr>
                <w:b/>
              </w:rPr>
              <w:fldChar w:fldCharType="separate"/>
            </w:r>
            <w:r w:rsidR="002731BC">
              <w:rPr>
                <w:b/>
                <w:noProof/>
              </w:rPr>
              <w:t>FAIRFIELD</w:t>
            </w:r>
            <w:r>
              <w:rPr>
                <w:b/>
              </w:rPr>
              <w:fldChar w:fldCharType="end"/>
            </w:r>
            <w:bookmarkEnd w:id="0"/>
          </w:p>
        </w:tc>
        <w:tc>
          <w:tcPr>
            <w:tcW w:w="1728" w:type="dxa"/>
          </w:tcPr>
          <w:p w14:paraId="2F824178" w14:textId="77777777" w:rsidR="00E873EF" w:rsidRPr="00457009" w:rsidRDefault="00E873EF" w:rsidP="00E873EF">
            <w:pPr>
              <w:rPr>
                <w:b/>
              </w:rPr>
            </w:pPr>
            <w:r w:rsidRPr="00457009">
              <w:rPr>
                <w:b/>
              </w:rPr>
              <w:t xml:space="preserve">County, </w:t>
            </w:r>
            <w:smartTag w:uri="urn:schemas-microsoft-com:office:smarttags" w:element="place">
              <w:smartTag w:uri="urn:schemas-microsoft-com:office:smarttags" w:element="State">
                <w:r w:rsidRPr="00457009">
                  <w:rPr>
                    <w:b/>
                  </w:rPr>
                  <w:t>Ohio</w:t>
                </w:r>
              </w:smartTag>
            </w:smartTag>
          </w:p>
        </w:tc>
      </w:tr>
      <w:tr w:rsidR="00E873EF" w:rsidRPr="00457009" w14:paraId="4201361F" w14:textId="77777777" w:rsidTr="00457009">
        <w:tc>
          <w:tcPr>
            <w:tcW w:w="8856" w:type="dxa"/>
            <w:gridSpan w:val="10"/>
          </w:tcPr>
          <w:p w14:paraId="7F141F49" w14:textId="77777777" w:rsidR="00E873EF" w:rsidRPr="00457009" w:rsidRDefault="00E873EF" w:rsidP="00457009">
            <w:pPr>
              <w:jc w:val="center"/>
              <w:rPr>
                <w:b/>
              </w:rPr>
            </w:pPr>
          </w:p>
        </w:tc>
      </w:tr>
      <w:tr w:rsidR="00E873EF" w:rsidRPr="00457009" w14:paraId="08CCDA81" w14:textId="77777777" w:rsidTr="00457009">
        <w:tc>
          <w:tcPr>
            <w:tcW w:w="8856" w:type="dxa"/>
            <w:gridSpan w:val="10"/>
          </w:tcPr>
          <w:p w14:paraId="43860DD1" w14:textId="77777777" w:rsidR="00E873EF" w:rsidRPr="00E873EF" w:rsidRDefault="00E873EF" w:rsidP="00E873EF">
            <w:r w:rsidRPr="00E873EF">
              <w:t xml:space="preserve">In the matter of the appropriation of </w:t>
            </w:r>
          </w:p>
        </w:tc>
      </w:tr>
      <w:tr w:rsidR="00E873EF" w:rsidRPr="00457009" w14:paraId="022633BF" w14:textId="77777777" w:rsidTr="00457009">
        <w:tc>
          <w:tcPr>
            <w:tcW w:w="8856" w:type="dxa"/>
            <w:gridSpan w:val="10"/>
            <w:tcBorders>
              <w:bottom w:val="single" w:sz="4" w:space="0" w:color="auto"/>
            </w:tcBorders>
          </w:tcPr>
          <w:p w14:paraId="35E73698" w14:textId="5478151F" w:rsidR="00E873EF" w:rsidRPr="00E873EF" w:rsidRDefault="00A048DA" w:rsidP="00A048DA">
            <w:r>
              <w:fldChar w:fldCharType="begin">
                <w:ffData>
                  <w:name w:val="Text2"/>
                  <w:enabled/>
                  <w:calcOnExit w:val="0"/>
                  <w:textInput/>
                </w:ffData>
              </w:fldChar>
            </w:r>
            <w:bookmarkStart w:id="1" w:name="Text2"/>
            <w:r>
              <w:instrText xml:space="preserve"> FORMTEXT </w:instrText>
            </w:r>
            <w:r>
              <w:fldChar w:fldCharType="separate"/>
            </w:r>
            <w:r w:rsidR="002731BC">
              <w:rPr>
                <w:noProof/>
              </w:rPr>
              <w:t>Standard Highway Easement</w:t>
            </w:r>
            <w:r>
              <w:fldChar w:fldCharType="end"/>
            </w:r>
            <w:bookmarkEnd w:id="1"/>
          </w:p>
        </w:tc>
      </w:tr>
      <w:tr w:rsidR="00E873EF" w:rsidRPr="00457009" w14:paraId="0E12AD2B" w14:textId="77777777" w:rsidTr="00457009">
        <w:tc>
          <w:tcPr>
            <w:tcW w:w="8856" w:type="dxa"/>
            <w:gridSpan w:val="10"/>
            <w:tcBorders>
              <w:top w:val="single" w:sz="4" w:space="0" w:color="auto"/>
            </w:tcBorders>
          </w:tcPr>
          <w:p w14:paraId="0E9BE7A7" w14:textId="77777777" w:rsidR="00E873EF" w:rsidRPr="00457009" w:rsidRDefault="00E873EF" w:rsidP="00457009">
            <w:pPr>
              <w:jc w:val="center"/>
              <w:rPr>
                <w:sz w:val="16"/>
                <w:szCs w:val="16"/>
              </w:rPr>
            </w:pPr>
            <w:r w:rsidRPr="00457009">
              <w:rPr>
                <w:sz w:val="16"/>
                <w:szCs w:val="16"/>
              </w:rPr>
              <w:t>type of take</w:t>
            </w:r>
          </w:p>
        </w:tc>
      </w:tr>
      <w:tr w:rsidR="00E873EF" w:rsidRPr="00457009" w14:paraId="30E04286" w14:textId="77777777" w:rsidTr="00457009">
        <w:tc>
          <w:tcPr>
            <w:tcW w:w="8856" w:type="dxa"/>
            <w:gridSpan w:val="10"/>
          </w:tcPr>
          <w:p w14:paraId="7D89F746" w14:textId="77777777" w:rsidR="00E873EF" w:rsidRPr="00E873EF" w:rsidRDefault="00E873EF" w:rsidP="00E873EF">
            <w:r w:rsidRPr="00E873EF">
              <w:t xml:space="preserve">For highway purpose over the lands of </w:t>
            </w:r>
          </w:p>
        </w:tc>
      </w:tr>
      <w:tr w:rsidR="00E873EF" w:rsidRPr="00457009" w14:paraId="06E01783" w14:textId="77777777" w:rsidTr="00457009">
        <w:tc>
          <w:tcPr>
            <w:tcW w:w="8856" w:type="dxa"/>
            <w:gridSpan w:val="10"/>
            <w:tcBorders>
              <w:bottom w:val="single" w:sz="4" w:space="0" w:color="auto"/>
            </w:tcBorders>
          </w:tcPr>
          <w:p w14:paraId="2664DF87" w14:textId="70C6899B" w:rsidR="00E873EF" w:rsidRPr="00E873EF" w:rsidRDefault="00A048DA" w:rsidP="00A048DA">
            <w:r>
              <w:fldChar w:fldCharType="begin">
                <w:ffData>
                  <w:name w:val="Text3"/>
                  <w:enabled/>
                  <w:calcOnExit w:val="0"/>
                  <w:textInput/>
                </w:ffData>
              </w:fldChar>
            </w:r>
            <w:bookmarkStart w:id="2" w:name="Text3"/>
            <w:r>
              <w:instrText xml:space="preserve"> FORMTEXT </w:instrText>
            </w:r>
            <w:r>
              <w:fldChar w:fldCharType="separate"/>
            </w:r>
            <w:r w:rsidR="002731BC">
              <w:rPr>
                <w:noProof/>
              </w:rPr>
              <w:t>EICHHORN LIMITED PARTNERSHIP</w:t>
            </w:r>
            <w:r>
              <w:fldChar w:fldCharType="end"/>
            </w:r>
            <w:bookmarkEnd w:id="2"/>
          </w:p>
        </w:tc>
      </w:tr>
      <w:tr w:rsidR="00E873EF" w:rsidRPr="00457009" w14:paraId="41A715DE" w14:textId="77777777" w:rsidTr="00457009">
        <w:tc>
          <w:tcPr>
            <w:tcW w:w="8856" w:type="dxa"/>
            <w:gridSpan w:val="10"/>
            <w:tcBorders>
              <w:top w:val="single" w:sz="4" w:space="0" w:color="auto"/>
            </w:tcBorders>
          </w:tcPr>
          <w:p w14:paraId="5DF2AB6B" w14:textId="77777777" w:rsidR="00E873EF" w:rsidRPr="00457009" w:rsidRDefault="00E873EF" w:rsidP="00457009">
            <w:pPr>
              <w:jc w:val="center"/>
              <w:rPr>
                <w:sz w:val="16"/>
                <w:szCs w:val="16"/>
              </w:rPr>
            </w:pPr>
            <w:r w:rsidRPr="00457009">
              <w:rPr>
                <w:sz w:val="16"/>
                <w:szCs w:val="16"/>
              </w:rPr>
              <w:t>property owner</w:t>
            </w:r>
          </w:p>
        </w:tc>
      </w:tr>
      <w:tr w:rsidR="00E873EF" w:rsidRPr="00457009" w14:paraId="62FF875C" w14:textId="77777777" w:rsidTr="00457009">
        <w:tc>
          <w:tcPr>
            <w:tcW w:w="8856" w:type="dxa"/>
            <w:gridSpan w:val="10"/>
          </w:tcPr>
          <w:p w14:paraId="41FEB200" w14:textId="77777777" w:rsidR="00E873EF" w:rsidRPr="00E873EF" w:rsidRDefault="00153F72" w:rsidP="00457009">
            <w:pPr>
              <w:jc w:val="center"/>
            </w:pPr>
            <w:r>
              <w:fldChar w:fldCharType="begin">
                <w:ffData>
                  <w:name w:val="Text130"/>
                  <w:enabled/>
                  <w:calcOnExit w:val="0"/>
                  <w:textInput/>
                </w:ffData>
              </w:fldChar>
            </w:r>
            <w:bookmarkStart w:id="3" w:name="Text13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
          </w:p>
        </w:tc>
      </w:tr>
      <w:tr w:rsidR="00E873EF" w:rsidRPr="00457009" w14:paraId="041F3C8C" w14:textId="77777777" w:rsidTr="00457009">
        <w:tc>
          <w:tcPr>
            <w:tcW w:w="8856" w:type="dxa"/>
            <w:gridSpan w:val="10"/>
          </w:tcPr>
          <w:p w14:paraId="7FF8BAB2" w14:textId="77777777" w:rsidR="00E873EF" w:rsidRPr="00E873EF" w:rsidRDefault="00E873EF" w:rsidP="00E873EF">
            <w:r>
              <w:t xml:space="preserve">and necessary in the construction and improvement of </w:t>
            </w:r>
          </w:p>
        </w:tc>
      </w:tr>
      <w:tr w:rsidR="00D8636B" w:rsidRPr="00457009" w14:paraId="1FC74724" w14:textId="77777777" w:rsidTr="00457009">
        <w:tc>
          <w:tcPr>
            <w:tcW w:w="2268" w:type="dxa"/>
            <w:gridSpan w:val="2"/>
            <w:tcBorders>
              <w:bottom w:val="single" w:sz="4" w:space="0" w:color="auto"/>
            </w:tcBorders>
          </w:tcPr>
          <w:p w14:paraId="3D628054" w14:textId="75646046" w:rsidR="00D8636B" w:rsidRPr="00E873EF" w:rsidRDefault="006704DC" w:rsidP="00A048DA">
            <w:r>
              <w:fldChar w:fldCharType="begin">
                <w:ffData>
                  <w:name w:val="PID"/>
                  <w:enabled/>
                  <w:calcOnExit w:val="0"/>
                  <w:textInput/>
                </w:ffData>
              </w:fldChar>
            </w:r>
            <w:bookmarkStart w:id="4" w:name="PID"/>
            <w:r>
              <w:instrText xml:space="preserve"> FORMTEXT </w:instrText>
            </w:r>
            <w:r>
              <w:fldChar w:fldCharType="separate"/>
            </w:r>
            <w:r w:rsidR="002731BC">
              <w:rPr>
                <w:noProof/>
              </w:rPr>
              <w:t>110412</w:t>
            </w:r>
            <w:r>
              <w:fldChar w:fldCharType="end"/>
            </w:r>
            <w:bookmarkEnd w:id="4"/>
          </w:p>
        </w:tc>
        <w:tc>
          <w:tcPr>
            <w:tcW w:w="1274" w:type="dxa"/>
            <w:gridSpan w:val="2"/>
            <w:tcBorders>
              <w:bottom w:val="single" w:sz="4" w:space="0" w:color="auto"/>
            </w:tcBorders>
          </w:tcPr>
          <w:p w14:paraId="06E1FC92" w14:textId="738DF934" w:rsidR="00D8636B" w:rsidRPr="00E873EF" w:rsidRDefault="006704DC" w:rsidP="00A048DA">
            <w:r>
              <w:fldChar w:fldCharType="begin">
                <w:ffData>
                  <w:name w:val="ROUTE"/>
                  <w:enabled/>
                  <w:calcOnExit w:val="0"/>
                  <w:textInput/>
                </w:ffData>
              </w:fldChar>
            </w:r>
            <w:bookmarkStart w:id="5" w:name="ROUTE"/>
            <w:r>
              <w:instrText xml:space="preserve"> FORMTEXT </w:instrText>
            </w:r>
            <w:r>
              <w:fldChar w:fldCharType="separate"/>
            </w:r>
            <w:r w:rsidR="002731BC">
              <w:t>037/256</w:t>
            </w:r>
            <w:r>
              <w:fldChar w:fldCharType="end"/>
            </w:r>
            <w:bookmarkEnd w:id="5"/>
          </w:p>
        </w:tc>
        <w:tc>
          <w:tcPr>
            <w:tcW w:w="1966" w:type="dxa"/>
            <w:gridSpan w:val="2"/>
            <w:tcBorders>
              <w:bottom w:val="single" w:sz="4" w:space="0" w:color="auto"/>
            </w:tcBorders>
          </w:tcPr>
          <w:p w14:paraId="26A32FA7" w14:textId="4EE3BDD4" w:rsidR="00D8636B" w:rsidRPr="00E873EF" w:rsidRDefault="006704DC" w:rsidP="00A048DA">
            <w:r>
              <w:fldChar w:fldCharType="begin">
                <w:ffData>
                  <w:name w:val="SECTION"/>
                  <w:enabled/>
                  <w:calcOnExit w:val="0"/>
                  <w:textInput/>
                </w:ffData>
              </w:fldChar>
            </w:r>
            <w:bookmarkStart w:id="6" w:name="SECTION"/>
            <w:r>
              <w:instrText xml:space="preserve"> FORMTEXT </w:instrText>
            </w:r>
            <w:r>
              <w:fldChar w:fldCharType="separate"/>
            </w:r>
            <w:r w:rsidR="002731BC">
              <w:rPr>
                <w:noProof/>
              </w:rPr>
              <w:t>06.10</w:t>
            </w:r>
            <w:r>
              <w:fldChar w:fldCharType="end"/>
            </w:r>
            <w:bookmarkEnd w:id="6"/>
          </w:p>
        </w:tc>
        <w:tc>
          <w:tcPr>
            <w:tcW w:w="1260" w:type="dxa"/>
            <w:gridSpan w:val="2"/>
            <w:tcBorders>
              <w:bottom w:val="single" w:sz="4" w:space="0" w:color="auto"/>
            </w:tcBorders>
          </w:tcPr>
          <w:p w14:paraId="5D67DF80" w14:textId="33303171" w:rsidR="00D8636B" w:rsidRPr="00E873EF" w:rsidRDefault="006704DC" w:rsidP="00A048DA">
            <w:r>
              <w:fldChar w:fldCharType="begin">
                <w:ffData>
                  <w:name w:val="PARCEL"/>
                  <w:enabled/>
                  <w:calcOnExit w:val="0"/>
                  <w:textInput/>
                </w:ffData>
              </w:fldChar>
            </w:r>
            <w:bookmarkStart w:id="7" w:name="PARCEL"/>
            <w:r>
              <w:instrText xml:space="preserve"> FORMTEXT </w:instrText>
            </w:r>
            <w:r>
              <w:fldChar w:fldCharType="separate"/>
            </w:r>
            <w:r w:rsidR="002731BC">
              <w:rPr>
                <w:noProof/>
              </w:rPr>
              <w:t>001</w:t>
            </w:r>
            <w:r>
              <w:fldChar w:fldCharType="end"/>
            </w:r>
            <w:bookmarkEnd w:id="7"/>
          </w:p>
        </w:tc>
        <w:tc>
          <w:tcPr>
            <w:tcW w:w="2088" w:type="dxa"/>
            <w:gridSpan w:val="2"/>
            <w:tcBorders>
              <w:bottom w:val="single" w:sz="4" w:space="0" w:color="auto"/>
            </w:tcBorders>
          </w:tcPr>
          <w:p w14:paraId="74F6166D" w14:textId="726E6E4B" w:rsidR="00D8636B" w:rsidRPr="003C11D0" w:rsidRDefault="003C11D0" w:rsidP="00A048DA">
            <w:r w:rsidRPr="003C11D0">
              <w:rPr>
                <w:noProof/>
              </w:rPr>
              <w:fldChar w:fldCharType="begin"/>
            </w:r>
            <w:r w:rsidRPr="003C11D0">
              <w:rPr>
                <w:noProof/>
              </w:rPr>
              <w:instrText xml:space="preserve"> REF  COUNTY </w:instrText>
            </w:r>
            <w:r>
              <w:rPr>
                <w:noProof/>
              </w:rPr>
              <w:instrText xml:space="preserve"> \* MERGEFORMAT </w:instrText>
            </w:r>
            <w:r w:rsidRPr="003C11D0">
              <w:rPr>
                <w:noProof/>
              </w:rPr>
              <w:fldChar w:fldCharType="separate"/>
            </w:r>
            <w:r w:rsidR="007D199C" w:rsidRPr="007D199C">
              <w:rPr>
                <w:noProof/>
              </w:rPr>
              <w:t>FAIRFIELD</w:t>
            </w:r>
            <w:r w:rsidRPr="003C11D0">
              <w:rPr>
                <w:noProof/>
              </w:rPr>
              <w:fldChar w:fldCharType="end"/>
            </w:r>
          </w:p>
        </w:tc>
      </w:tr>
      <w:tr w:rsidR="00D8636B" w:rsidRPr="00457009" w14:paraId="6FFB72F9" w14:textId="77777777" w:rsidTr="00457009">
        <w:tc>
          <w:tcPr>
            <w:tcW w:w="2268" w:type="dxa"/>
            <w:gridSpan w:val="2"/>
            <w:tcBorders>
              <w:top w:val="single" w:sz="4" w:space="0" w:color="auto"/>
            </w:tcBorders>
          </w:tcPr>
          <w:p w14:paraId="3B00E727" w14:textId="77777777" w:rsidR="00D8636B" w:rsidRPr="00457009" w:rsidRDefault="006704DC" w:rsidP="00E873EF">
            <w:pPr>
              <w:rPr>
                <w:sz w:val="16"/>
                <w:szCs w:val="16"/>
              </w:rPr>
            </w:pPr>
            <w:r>
              <w:rPr>
                <w:sz w:val="16"/>
                <w:szCs w:val="16"/>
              </w:rPr>
              <w:t>PID</w:t>
            </w:r>
          </w:p>
        </w:tc>
        <w:tc>
          <w:tcPr>
            <w:tcW w:w="1274" w:type="dxa"/>
            <w:gridSpan w:val="2"/>
            <w:tcBorders>
              <w:top w:val="single" w:sz="4" w:space="0" w:color="auto"/>
            </w:tcBorders>
          </w:tcPr>
          <w:p w14:paraId="2CB08A0D" w14:textId="77777777" w:rsidR="00D8636B" w:rsidRPr="00457009" w:rsidRDefault="00D8636B" w:rsidP="00E873EF">
            <w:pPr>
              <w:rPr>
                <w:sz w:val="16"/>
                <w:szCs w:val="16"/>
              </w:rPr>
            </w:pPr>
            <w:r w:rsidRPr="00457009">
              <w:rPr>
                <w:sz w:val="16"/>
                <w:szCs w:val="16"/>
              </w:rPr>
              <w:t>Route No.</w:t>
            </w:r>
          </w:p>
        </w:tc>
        <w:tc>
          <w:tcPr>
            <w:tcW w:w="1966" w:type="dxa"/>
            <w:gridSpan w:val="2"/>
            <w:tcBorders>
              <w:top w:val="single" w:sz="4" w:space="0" w:color="auto"/>
            </w:tcBorders>
          </w:tcPr>
          <w:p w14:paraId="0BACE81F" w14:textId="77777777" w:rsidR="00D8636B" w:rsidRPr="00457009" w:rsidRDefault="00D8636B" w:rsidP="00E873EF">
            <w:pPr>
              <w:rPr>
                <w:sz w:val="16"/>
                <w:szCs w:val="16"/>
              </w:rPr>
            </w:pPr>
            <w:r w:rsidRPr="00457009">
              <w:rPr>
                <w:sz w:val="16"/>
                <w:szCs w:val="16"/>
              </w:rPr>
              <w:t>Section</w:t>
            </w:r>
          </w:p>
        </w:tc>
        <w:tc>
          <w:tcPr>
            <w:tcW w:w="1260" w:type="dxa"/>
            <w:gridSpan w:val="2"/>
            <w:tcBorders>
              <w:top w:val="single" w:sz="4" w:space="0" w:color="auto"/>
            </w:tcBorders>
          </w:tcPr>
          <w:p w14:paraId="0351A71C" w14:textId="77777777" w:rsidR="00D8636B" w:rsidRPr="00457009" w:rsidRDefault="00D8636B" w:rsidP="00E873EF">
            <w:pPr>
              <w:rPr>
                <w:sz w:val="16"/>
                <w:szCs w:val="16"/>
              </w:rPr>
            </w:pPr>
            <w:r w:rsidRPr="00457009">
              <w:rPr>
                <w:sz w:val="16"/>
                <w:szCs w:val="16"/>
              </w:rPr>
              <w:t>Parcel No.</w:t>
            </w:r>
          </w:p>
        </w:tc>
        <w:tc>
          <w:tcPr>
            <w:tcW w:w="2088" w:type="dxa"/>
            <w:gridSpan w:val="2"/>
            <w:tcBorders>
              <w:top w:val="single" w:sz="4" w:space="0" w:color="auto"/>
            </w:tcBorders>
          </w:tcPr>
          <w:p w14:paraId="6E849956" w14:textId="77777777" w:rsidR="00D8636B" w:rsidRPr="00457009" w:rsidRDefault="00D8636B" w:rsidP="00E873EF">
            <w:pPr>
              <w:rPr>
                <w:sz w:val="16"/>
                <w:szCs w:val="16"/>
              </w:rPr>
            </w:pPr>
            <w:r w:rsidRPr="00457009">
              <w:rPr>
                <w:sz w:val="16"/>
                <w:szCs w:val="16"/>
              </w:rPr>
              <w:t>County</w:t>
            </w:r>
          </w:p>
        </w:tc>
      </w:tr>
      <w:tr w:rsidR="00E873EF" w:rsidRPr="00457009" w14:paraId="12A16E9C" w14:textId="77777777" w:rsidTr="00457009">
        <w:tc>
          <w:tcPr>
            <w:tcW w:w="8856" w:type="dxa"/>
            <w:gridSpan w:val="10"/>
          </w:tcPr>
          <w:p w14:paraId="1C76BF9B" w14:textId="77777777" w:rsidR="00E873EF" w:rsidRPr="00E873EF" w:rsidRDefault="00E873EF" w:rsidP="00E873EF">
            <w:r>
              <w:t xml:space="preserve">County, </w:t>
            </w:r>
            <w:smartTag w:uri="urn:schemas-microsoft-com:office:smarttags" w:element="place">
              <w:smartTag w:uri="urn:schemas-microsoft-com:office:smarttags" w:element="State">
                <w:r>
                  <w:t>Ohio</w:t>
                </w:r>
              </w:smartTag>
            </w:smartTag>
          </w:p>
        </w:tc>
      </w:tr>
      <w:tr w:rsidR="00E873EF" w:rsidRPr="00457009" w14:paraId="3391002D" w14:textId="77777777" w:rsidTr="00457009">
        <w:tc>
          <w:tcPr>
            <w:tcW w:w="8856" w:type="dxa"/>
            <w:gridSpan w:val="10"/>
          </w:tcPr>
          <w:p w14:paraId="561D0D38" w14:textId="77777777" w:rsidR="00E873EF" w:rsidRDefault="00E873EF" w:rsidP="00E873EF"/>
        </w:tc>
      </w:tr>
      <w:tr w:rsidR="00E873EF" w:rsidRPr="00457009" w14:paraId="6136F6A7" w14:textId="77777777" w:rsidTr="00457009">
        <w:tc>
          <w:tcPr>
            <w:tcW w:w="8856" w:type="dxa"/>
            <w:gridSpan w:val="10"/>
          </w:tcPr>
          <w:p w14:paraId="5CC0883A" w14:textId="77777777" w:rsidR="00E873EF" w:rsidRDefault="00E873EF" w:rsidP="00E873EF"/>
        </w:tc>
      </w:tr>
      <w:tr w:rsidR="00E873EF" w:rsidRPr="00457009" w14:paraId="0DE6F95A" w14:textId="77777777" w:rsidTr="00457009">
        <w:tc>
          <w:tcPr>
            <w:tcW w:w="8856" w:type="dxa"/>
            <w:gridSpan w:val="10"/>
          </w:tcPr>
          <w:p w14:paraId="14A15FDA" w14:textId="77777777" w:rsidR="00E873EF" w:rsidRDefault="00E873EF" w:rsidP="00E873EF"/>
        </w:tc>
      </w:tr>
      <w:tr w:rsidR="00E873EF" w:rsidRPr="00457009" w14:paraId="253E3191" w14:textId="77777777" w:rsidTr="00457009">
        <w:tc>
          <w:tcPr>
            <w:tcW w:w="2214" w:type="dxa"/>
          </w:tcPr>
          <w:p w14:paraId="70F8AC49" w14:textId="77777777" w:rsidR="00E873EF" w:rsidRDefault="00E873EF" w:rsidP="00E873EF"/>
        </w:tc>
        <w:tc>
          <w:tcPr>
            <w:tcW w:w="1674" w:type="dxa"/>
            <w:gridSpan w:val="4"/>
          </w:tcPr>
          <w:p w14:paraId="0EF66E60" w14:textId="77777777" w:rsidR="00E873EF" w:rsidRPr="00457009" w:rsidRDefault="00E873EF" w:rsidP="00457009">
            <w:pPr>
              <w:jc w:val="right"/>
              <w:rPr>
                <w:b/>
              </w:rPr>
            </w:pPr>
            <w:r w:rsidRPr="00457009">
              <w:rPr>
                <w:b/>
              </w:rPr>
              <w:t>Case No.</w:t>
            </w:r>
          </w:p>
        </w:tc>
        <w:tc>
          <w:tcPr>
            <w:tcW w:w="2160" w:type="dxa"/>
            <w:gridSpan w:val="2"/>
            <w:tcBorders>
              <w:bottom w:val="single" w:sz="4" w:space="0" w:color="auto"/>
            </w:tcBorders>
          </w:tcPr>
          <w:p w14:paraId="1EF5041C" w14:textId="2CEAA8D6" w:rsidR="00E873EF" w:rsidRDefault="00A048DA" w:rsidP="00E873EF">
            <w:r>
              <w:fldChar w:fldCharType="begin">
                <w:ffData>
                  <w:name w:val="Text5"/>
                  <w:enabled/>
                  <w:calcOnExit w:val="0"/>
                  <w:textInput/>
                </w:ffData>
              </w:fldChar>
            </w:r>
            <w:bookmarkStart w:id="8" w:name="Text5"/>
            <w:r>
              <w:instrText xml:space="preserve"> FORMTEXT </w:instrText>
            </w:r>
            <w:r>
              <w:fldChar w:fldCharType="separate"/>
            </w:r>
            <w:r w:rsidR="007C365A">
              <w:rPr>
                <w:noProof/>
              </w:rPr>
              <w:t>21 CV 457</w:t>
            </w:r>
            <w:r>
              <w:fldChar w:fldCharType="end"/>
            </w:r>
            <w:bookmarkEnd w:id="8"/>
          </w:p>
        </w:tc>
        <w:tc>
          <w:tcPr>
            <w:tcW w:w="2808" w:type="dxa"/>
            <w:gridSpan w:val="3"/>
          </w:tcPr>
          <w:p w14:paraId="38AB7898" w14:textId="77777777" w:rsidR="00E873EF" w:rsidRDefault="00E873EF" w:rsidP="00E873EF"/>
        </w:tc>
      </w:tr>
      <w:tr w:rsidR="00710AD3" w:rsidRPr="00457009" w14:paraId="591DA93F" w14:textId="77777777" w:rsidTr="00457009">
        <w:tc>
          <w:tcPr>
            <w:tcW w:w="2214" w:type="dxa"/>
          </w:tcPr>
          <w:p w14:paraId="5E00530D" w14:textId="77777777" w:rsidR="00710AD3" w:rsidRDefault="00710AD3" w:rsidP="00E873EF"/>
        </w:tc>
        <w:tc>
          <w:tcPr>
            <w:tcW w:w="1674" w:type="dxa"/>
            <w:gridSpan w:val="4"/>
          </w:tcPr>
          <w:p w14:paraId="4D7F0F96" w14:textId="77777777" w:rsidR="00710AD3" w:rsidRPr="00457009" w:rsidRDefault="00710AD3" w:rsidP="00457009">
            <w:pPr>
              <w:jc w:val="right"/>
              <w:rPr>
                <w:b/>
              </w:rPr>
            </w:pPr>
          </w:p>
        </w:tc>
        <w:tc>
          <w:tcPr>
            <w:tcW w:w="2160" w:type="dxa"/>
            <w:gridSpan w:val="2"/>
          </w:tcPr>
          <w:p w14:paraId="1E85BC9E" w14:textId="77777777" w:rsidR="00710AD3" w:rsidRDefault="00710AD3" w:rsidP="00E873EF"/>
        </w:tc>
        <w:tc>
          <w:tcPr>
            <w:tcW w:w="2808" w:type="dxa"/>
            <w:gridSpan w:val="3"/>
          </w:tcPr>
          <w:p w14:paraId="0BA1CC0C" w14:textId="77777777" w:rsidR="00710AD3" w:rsidRDefault="00710AD3" w:rsidP="00E873EF"/>
        </w:tc>
      </w:tr>
      <w:tr w:rsidR="00710AD3" w:rsidRPr="00457009" w14:paraId="7D2B2A85" w14:textId="77777777" w:rsidTr="00457009">
        <w:tc>
          <w:tcPr>
            <w:tcW w:w="2214" w:type="dxa"/>
            <w:tcBorders>
              <w:bottom w:val="single" w:sz="4" w:space="0" w:color="auto"/>
            </w:tcBorders>
          </w:tcPr>
          <w:p w14:paraId="61F2BB43" w14:textId="77777777" w:rsidR="00710AD3" w:rsidRDefault="00710AD3" w:rsidP="00E873EF"/>
        </w:tc>
        <w:tc>
          <w:tcPr>
            <w:tcW w:w="1674" w:type="dxa"/>
            <w:gridSpan w:val="4"/>
            <w:tcBorders>
              <w:bottom w:val="single" w:sz="4" w:space="0" w:color="auto"/>
            </w:tcBorders>
          </w:tcPr>
          <w:p w14:paraId="3806F054" w14:textId="77777777" w:rsidR="00710AD3" w:rsidRPr="00457009" w:rsidRDefault="00710AD3" w:rsidP="00457009">
            <w:pPr>
              <w:jc w:val="right"/>
              <w:rPr>
                <w:b/>
              </w:rPr>
            </w:pPr>
          </w:p>
        </w:tc>
        <w:tc>
          <w:tcPr>
            <w:tcW w:w="2160" w:type="dxa"/>
            <w:gridSpan w:val="2"/>
            <w:tcBorders>
              <w:bottom w:val="single" w:sz="4" w:space="0" w:color="auto"/>
            </w:tcBorders>
          </w:tcPr>
          <w:p w14:paraId="7D3E8B12" w14:textId="77777777" w:rsidR="00710AD3" w:rsidRDefault="00710AD3" w:rsidP="00E873EF"/>
        </w:tc>
        <w:tc>
          <w:tcPr>
            <w:tcW w:w="2808" w:type="dxa"/>
            <w:gridSpan w:val="3"/>
            <w:tcBorders>
              <w:bottom w:val="single" w:sz="4" w:space="0" w:color="auto"/>
            </w:tcBorders>
          </w:tcPr>
          <w:p w14:paraId="636A3975" w14:textId="77777777" w:rsidR="00710AD3" w:rsidRDefault="00710AD3" w:rsidP="00E873EF"/>
        </w:tc>
      </w:tr>
      <w:tr w:rsidR="00710AD3" w:rsidRPr="00457009" w14:paraId="745723D1" w14:textId="77777777" w:rsidTr="00457009">
        <w:tc>
          <w:tcPr>
            <w:tcW w:w="2214" w:type="dxa"/>
            <w:tcBorders>
              <w:top w:val="single" w:sz="4" w:space="0" w:color="auto"/>
            </w:tcBorders>
          </w:tcPr>
          <w:p w14:paraId="7C0B3B88" w14:textId="77777777" w:rsidR="00710AD3" w:rsidRDefault="00710AD3" w:rsidP="00E873EF"/>
        </w:tc>
        <w:tc>
          <w:tcPr>
            <w:tcW w:w="1674" w:type="dxa"/>
            <w:gridSpan w:val="4"/>
            <w:tcBorders>
              <w:top w:val="single" w:sz="4" w:space="0" w:color="auto"/>
            </w:tcBorders>
          </w:tcPr>
          <w:p w14:paraId="55F7BD20" w14:textId="77777777" w:rsidR="00710AD3" w:rsidRPr="00457009" w:rsidRDefault="00710AD3" w:rsidP="00457009">
            <w:pPr>
              <w:jc w:val="right"/>
              <w:rPr>
                <w:b/>
              </w:rPr>
            </w:pPr>
          </w:p>
        </w:tc>
        <w:tc>
          <w:tcPr>
            <w:tcW w:w="2160" w:type="dxa"/>
            <w:gridSpan w:val="2"/>
            <w:tcBorders>
              <w:top w:val="single" w:sz="4" w:space="0" w:color="auto"/>
            </w:tcBorders>
          </w:tcPr>
          <w:p w14:paraId="1C1F640C" w14:textId="77777777" w:rsidR="00710AD3" w:rsidRDefault="00710AD3" w:rsidP="00E873EF"/>
        </w:tc>
        <w:tc>
          <w:tcPr>
            <w:tcW w:w="2808" w:type="dxa"/>
            <w:gridSpan w:val="3"/>
            <w:tcBorders>
              <w:top w:val="single" w:sz="4" w:space="0" w:color="auto"/>
            </w:tcBorders>
          </w:tcPr>
          <w:p w14:paraId="7B4DD7A7" w14:textId="77777777" w:rsidR="00710AD3" w:rsidRDefault="00710AD3" w:rsidP="00E873EF"/>
        </w:tc>
      </w:tr>
    </w:tbl>
    <w:p w14:paraId="4E05F665" w14:textId="77777777" w:rsidR="00E873EF" w:rsidRDefault="00E873EF" w:rsidP="00E873EF">
      <w:pPr>
        <w:jc w:val="center"/>
        <w:rPr>
          <w:b/>
        </w:rPr>
      </w:pPr>
    </w:p>
    <w:p w14:paraId="55CA6911" w14:textId="77777777" w:rsidR="00710AD3" w:rsidRDefault="00710AD3" w:rsidP="00E873EF">
      <w:pPr>
        <w:jc w:val="center"/>
        <w:rPr>
          <w:b/>
        </w:rPr>
      </w:pPr>
    </w:p>
    <w:p w14:paraId="512D8BFD" w14:textId="77777777" w:rsidR="00710AD3" w:rsidRDefault="00710AD3" w:rsidP="00E873EF">
      <w:pPr>
        <w:jc w:val="center"/>
        <w:rPr>
          <w:b/>
        </w:rPr>
      </w:pPr>
    </w:p>
    <w:p w14:paraId="5B604871" w14:textId="77777777" w:rsidR="00710AD3" w:rsidRDefault="00710AD3" w:rsidP="00E873EF">
      <w:pPr>
        <w:jc w:val="center"/>
        <w:rPr>
          <w:b/>
        </w:rPr>
      </w:pPr>
    </w:p>
    <w:p w14:paraId="17C80799" w14:textId="77777777" w:rsidR="00710AD3" w:rsidRDefault="00710AD3" w:rsidP="00E873EF">
      <w:pPr>
        <w:jc w:val="center"/>
        <w:rPr>
          <w:b/>
        </w:rPr>
      </w:pPr>
    </w:p>
    <w:p w14:paraId="6FD82550" w14:textId="77777777" w:rsidR="00710AD3" w:rsidRPr="00710AD3" w:rsidRDefault="00710AD3" w:rsidP="00710AD3">
      <w:r w:rsidRPr="00710AD3">
        <w:t>After filing, all copies are to be signed by each appraiser and the distribution is to be as follows:</w:t>
      </w:r>
    </w:p>
    <w:p w14:paraId="521C58C2" w14:textId="77777777" w:rsidR="00710AD3" w:rsidRPr="00710AD3" w:rsidRDefault="00710AD3" w:rsidP="00710AD3">
      <w:pPr>
        <w:numPr>
          <w:ilvl w:val="0"/>
          <w:numId w:val="1"/>
        </w:numPr>
      </w:pPr>
      <w:r w:rsidRPr="00710AD3">
        <w:t>Original to the Clerk of Courts</w:t>
      </w:r>
    </w:p>
    <w:p w14:paraId="2485FD7E" w14:textId="77777777" w:rsidR="00710AD3" w:rsidRPr="00710AD3" w:rsidRDefault="00710AD3" w:rsidP="00710AD3">
      <w:pPr>
        <w:numPr>
          <w:ilvl w:val="0"/>
          <w:numId w:val="1"/>
        </w:numPr>
      </w:pPr>
      <w:r w:rsidRPr="00710AD3">
        <w:t>Copy to the property owner’s attorney</w:t>
      </w:r>
    </w:p>
    <w:p w14:paraId="435A9DA5" w14:textId="77777777" w:rsidR="00710AD3" w:rsidRPr="00710AD3" w:rsidRDefault="00710AD3" w:rsidP="00710AD3">
      <w:pPr>
        <w:numPr>
          <w:ilvl w:val="0"/>
          <w:numId w:val="1"/>
        </w:numPr>
      </w:pPr>
      <w:r w:rsidRPr="00710AD3">
        <w:t>Copy to each appraiser (Appraiser for the property owner, appraiser for the county and appraiser for the ODOT)</w:t>
      </w:r>
    </w:p>
    <w:p w14:paraId="065E98BD" w14:textId="77777777" w:rsidR="00710AD3" w:rsidRPr="00710AD3" w:rsidRDefault="00710AD3" w:rsidP="00710AD3">
      <w:pPr>
        <w:numPr>
          <w:ilvl w:val="0"/>
          <w:numId w:val="1"/>
        </w:numPr>
      </w:pPr>
      <w:r w:rsidRPr="00710AD3">
        <w:t>Copy to the assigned Assistant Attorney General</w:t>
      </w:r>
    </w:p>
    <w:p w14:paraId="76163D4F" w14:textId="77777777" w:rsidR="00710AD3" w:rsidRPr="00710AD3" w:rsidRDefault="00710AD3" w:rsidP="00710AD3">
      <w:pPr>
        <w:numPr>
          <w:ilvl w:val="0"/>
          <w:numId w:val="1"/>
        </w:numPr>
      </w:pPr>
      <w:r w:rsidRPr="00710AD3">
        <w:t xml:space="preserve">Copy to the ODOT </w:t>
      </w:r>
      <w:r w:rsidR="00C53409">
        <w:t>District</w:t>
      </w:r>
      <w:r w:rsidRPr="00710AD3">
        <w:t xml:space="preserve"> Office</w:t>
      </w:r>
    </w:p>
    <w:p w14:paraId="4E3AF7CF" w14:textId="77777777" w:rsidR="00710AD3" w:rsidRDefault="00710AD3" w:rsidP="00710AD3">
      <w:pPr>
        <w:numPr>
          <w:ilvl w:val="0"/>
          <w:numId w:val="1"/>
        </w:numPr>
      </w:pPr>
      <w:r w:rsidRPr="00710AD3">
        <w:t>Copy to the Records Section, Office of Real Estate, ODOT</w:t>
      </w:r>
    </w:p>
    <w:p w14:paraId="4741A0A2" w14:textId="77777777" w:rsidR="00710AD3" w:rsidRPr="00710AD3" w:rsidRDefault="00710AD3" w:rsidP="00710AD3">
      <w:pPr>
        <w:ind w:left="360"/>
        <w:jc w:val="center"/>
        <w:rPr>
          <w:b/>
        </w:rPr>
      </w:pPr>
      <w:r>
        <w:br w:type="page"/>
      </w:r>
      <w:r w:rsidRPr="00710AD3">
        <w:rPr>
          <w:b/>
        </w:rPr>
        <w:lastRenderedPageBreak/>
        <w:t>SKETCH PAGE(S)</w:t>
      </w:r>
    </w:p>
    <w:p w14:paraId="3BBC37ED" w14:textId="77777777" w:rsidR="00710AD3" w:rsidRDefault="00710AD3" w:rsidP="00710AD3">
      <w:pPr>
        <w:ind w:left="360"/>
      </w:pPr>
      <w:r>
        <w:t>Sketch of each structure that is taken.  Each sketch to have exterior dimensions.</w:t>
      </w:r>
    </w:p>
    <w:p w14:paraId="3EBA471B" w14:textId="77777777" w:rsidR="00A048DA" w:rsidRDefault="00A048DA" w:rsidP="00710AD3">
      <w:pPr>
        <w:ind w:left="360"/>
        <w:sectPr w:rsidR="00A048DA">
          <w:headerReference w:type="even" r:id="rId11"/>
          <w:headerReference w:type="default" r:id="rId12"/>
          <w:footerReference w:type="even" r:id="rId13"/>
          <w:footerReference w:type="default" r:id="rId14"/>
          <w:headerReference w:type="first" r:id="rId15"/>
          <w:footerReference w:type="first" r:id="rId16"/>
          <w:pgSz w:w="12240" w:h="15840"/>
          <w:pgMar w:top="1440" w:right="1800" w:bottom="1440" w:left="1800" w:header="720" w:footer="720" w:gutter="0"/>
          <w:cols w:space="720"/>
          <w:docGrid w:linePitch="360"/>
        </w:sectPr>
      </w:pPr>
    </w:p>
    <w:p w14:paraId="0B469FA4" w14:textId="77777777" w:rsidR="00710AD3" w:rsidRDefault="00710AD3" w:rsidP="00710AD3">
      <w:pPr>
        <w:ind w:left="360"/>
      </w:pPr>
    </w:p>
    <w:p w14:paraId="2F671F56" w14:textId="77777777" w:rsidR="00710AD3" w:rsidRDefault="00710AD3" w:rsidP="00710AD3">
      <w:pPr>
        <w:ind w:left="360"/>
      </w:pPr>
    </w:p>
    <w:p w14:paraId="2229E808" w14:textId="150B52D4" w:rsidR="007B56E8" w:rsidRDefault="009F4F48" w:rsidP="00710AD3">
      <w:pPr>
        <w:ind w:left="360"/>
        <w:jc w:val="center"/>
        <w:sectPr w:rsidR="007B56E8" w:rsidSect="00A048DA">
          <w:type w:val="continuous"/>
          <w:pgSz w:w="12240" w:h="15840"/>
          <w:pgMar w:top="1440" w:right="1800" w:bottom="1440" w:left="1800" w:header="720" w:footer="720" w:gutter="0"/>
          <w:cols w:space="720"/>
          <w:formProt w:val="0"/>
          <w:docGrid w:linePitch="360"/>
        </w:sectPr>
      </w:pPr>
      <w:r>
        <w:rPr>
          <w:noProof/>
        </w:rPr>
        <w:drawing>
          <wp:inline distT="0" distB="0" distL="0" distR="0" wp14:anchorId="6E753AB2" wp14:editId="3B996519">
            <wp:extent cx="5486400" cy="4147185"/>
            <wp:effectExtent l="0" t="0" r="0" b="5715"/>
            <wp:docPr id="64" name="Picture 6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funnel chart&#10;&#10;Description automatically generated"/>
                    <pic:cNvPicPr/>
                  </pic:nvPicPr>
                  <pic:blipFill>
                    <a:blip r:embed="rId17"/>
                    <a:stretch>
                      <a:fillRect/>
                    </a:stretch>
                  </pic:blipFill>
                  <pic:spPr>
                    <a:xfrm>
                      <a:off x="0" y="0"/>
                      <a:ext cx="5486400" cy="4147185"/>
                    </a:xfrm>
                    <a:prstGeom prst="rect">
                      <a:avLst/>
                    </a:prstGeom>
                  </pic:spPr>
                </pic:pic>
              </a:graphicData>
            </a:graphic>
          </wp:inline>
        </w:drawing>
      </w:r>
      <w:r w:rsidR="00710AD3">
        <w:br w:type="page"/>
      </w:r>
    </w:p>
    <w:p w14:paraId="3CB740D1" w14:textId="77777777" w:rsidR="00710AD3" w:rsidRDefault="00710AD3" w:rsidP="00305556">
      <w:pPr>
        <w:ind w:left="360"/>
        <w:jc w:val="center"/>
      </w:pPr>
      <w:r>
        <w:lastRenderedPageBreak/>
        <w:t>PHOTOGRAPHS OF IMPROVEMENTS TAKEN</w:t>
      </w:r>
    </w:p>
    <w:p w14:paraId="5D3E5775" w14:textId="77777777" w:rsidR="00710AD3" w:rsidRDefault="00710AD3" w:rsidP="00710AD3">
      <w:pPr>
        <w:ind w:left="360"/>
      </w:pPr>
      <w:r>
        <w:t>Photographs are taken to preserve evidence.  Exterior photographs are to show each side of the structure(s) to be taken.  Each structure to be taken shall also have interior photographs to illustrate condition, built-in items, areas of functional concern and to preserve those items/elements/features which influence value.  Each picture shall be no smaller than 5 inches by 7 inches</w:t>
      </w:r>
    </w:p>
    <w:p w14:paraId="3BAE12EC" w14:textId="77777777" w:rsidR="00A048DA" w:rsidRDefault="00A048DA" w:rsidP="00710AD3">
      <w:pPr>
        <w:ind w:left="360"/>
        <w:sectPr w:rsidR="00A048DA" w:rsidSect="00A048DA">
          <w:type w:val="continuous"/>
          <w:pgSz w:w="12240" w:h="15840"/>
          <w:pgMar w:top="1440" w:right="1800" w:bottom="1440" w:left="1800" w:header="720" w:footer="720" w:gutter="0"/>
          <w:cols w:space="720"/>
          <w:docGrid w:linePitch="360"/>
        </w:sectPr>
      </w:pPr>
    </w:p>
    <w:p w14:paraId="2018C566" w14:textId="088CBC8B" w:rsidR="00710AD3" w:rsidRDefault="00710AD3" w:rsidP="00305556"/>
    <w:p w14:paraId="1162DCEE" w14:textId="52E39F83" w:rsidR="00593809" w:rsidRDefault="00EB42F3" w:rsidP="00593809">
      <w:pPr>
        <w:jc w:val="center"/>
      </w:pPr>
      <w:r>
        <w:t>JULY 15, 2020</w:t>
      </w:r>
    </w:p>
    <w:p w14:paraId="016B51B1" w14:textId="1251F35D" w:rsidR="00A34CBC" w:rsidRDefault="00A34CBC" w:rsidP="00593809">
      <w:pPr>
        <w:jc w:val="center"/>
      </w:pPr>
    </w:p>
    <w:p w14:paraId="6CF1FA7B" w14:textId="2AC14F3B" w:rsidR="00A34CBC" w:rsidRDefault="00A34CBC" w:rsidP="00593809">
      <w:pPr>
        <w:jc w:val="center"/>
      </w:pPr>
      <w:r>
        <w:rPr>
          <w:noProof/>
        </w:rPr>
        <w:drawing>
          <wp:inline distT="0" distB="0" distL="0" distR="0" wp14:anchorId="53427FEB" wp14:editId="39324A9D">
            <wp:extent cx="4470243" cy="3352165"/>
            <wp:effectExtent l="0" t="0" r="6985" b="635"/>
            <wp:docPr id="3" name="Picture 3" descr="A picture containing grass, outdoor, dirty,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outdoor, dirty, ston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4450" cy="3355320"/>
                    </a:xfrm>
                    <a:prstGeom prst="rect">
                      <a:avLst/>
                    </a:prstGeom>
                    <a:noFill/>
                    <a:ln>
                      <a:noFill/>
                    </a:ln>
                  </pic:spPr>
                </pic:pic>
              </a:graphicData>
            </a:graphic>
          </wp:inline>
        </w:drawing>
      </w:r>
    </w:p>
    <w:p w14:paraId="55095D27" w14:textId="1A6769CB" w:rsidR="00A34CBC" w:rsidRDefault="00A34CBC" w:rsidP="00593809">
      <w:pPr>
        <w:jc w:val="center"/>
      </w:pPr>
    </w:p>
    <w:p w14:paraId="0C525DB3" w14:textId="4EE16468" w:rsidR="00A34CBC" w:rsidRDefault="00A34CBC" w:rsidP="00593809">
      <w:pPr>
        <w:jc w:val="center"/>
      </w:pPr>
      <w:r>
        <w:rPr>
          <w:noProof/>
        </w:rPr>
        <w:lastRenderedPageBreak/>
        <w:drawing>
          <wp:inline distT="0" distB="0" distL="0" distR="0" wp14:anchorId="37D5D574" wp14:editId="1189F789">
            <wp:extent cx="5486400" cy="4114165"/>
            <wp:effectExtent l="0" t="0" r="0" b="635"/>
            <wp:docPr id="2" name="Picture 2" descr="A picture containing building, dirt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dirty, old&#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4114165"/>
                    </a:xfrm>
                    <a:prstGeom prst="rect">
                      <a:avLst/>
                    </a:prstGeom>
                    <a:noFill/>
                    <a:ln>
                      <a:noFill/>
                    </a:ln>
                  </pic:spPr>
                </pic:pic>
              </a:graphicData>
            </a:graphic>
          </wp:inline>
        </w:drawing>
      </w:r>
    </w:p>
    <w:p w14:paraId="3CC909BF" w14:textId="74EA0E25" w:rsidR="00593809" w:rsidRDefault="00593809" w:rsidP="00593809">
      <w:pPr>
        <w:jc w:val="center"/>
      </w:pPr>
      <w:r>
        <w:rPr>
          <w:noProof/>
        </w:rPr>
        <w:lastRenderedPageBreak/>
        <w:drawing>
          <wp:inline distT="0" distB="0" distL="0" distR="0" wp14:anchorId="7B8B9A6A" wp14:editId="1B3A7C5C">
            <wp:extent cx="4266149" cy="3199118"/>
            <wp:effectExtent l="317" t="0" r="1588" b="1587"/>
            <wp:docPr id="11" name="Picture 11"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building&#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288718" cy="3216042"/>
                    </a:xfrm>
                    <a:prstGeom prst="rect">
                      <a:avLst/>
                    </a:prstGeom>
                    <a:noFill/>
                    <a:ln>
                      <a:noFill/>
                    </a:ln>
                  </pic:spPr>
                </pic:pic>
              </a:graphicData>
            </a:graphic>
          </wp:inline>
        </w:drawing>
      </w:r>
    </w:p>
    <w:p w14:paraId="522D974E" w14:textId="3A125A89" w:rsidR="00A34CBC" w:rsidRDefault="00A34CBC" w:rsidP="00593809">
      <w:pPr>
        <w:jc w:val="center"/>
      </w:pPr>
    </w:p>
    <w:p w14:paraId="6D281362" w14:textId="357C79BC" w:rsidR="00A34CBC" w:rsidRDefault="00A34CBC" w:rsidP="00593809">
      <w:pPr>
        <w:jc w:val="center"/>
      </w:pPr>
    </w:p>
    <w:p w14:paraId="0356E0C4" w14:textId="77777777" w:rsidR="00A34CBC" w:rsidRDefault="00A34CBC" w:rsidP="00593809">
      <w:pPr>
        <w:jc w:val="center"/>
      </w:pPr>
    </w:p>
    <w:p w14:paraId="148A1641" w14:textId="77777777" w:rsidR="00A34CBC" w:rsidRDefault="00593809" w:rsidP="00593809">
      <w:pPr>
        <w:jc w:val="center"/>
      </w:pPr>
      <w:r>
        <w:rPr>
          <w:noProof/>
        </w:rPr>
        <w:drawing>
          <wp:inline distT="0" distB="0" distL="0" distR="0" wp14:anchorId="35AFE01A" wp14:editId="43CE8ECB">
            <wp:extent cx="4191647" cy="3143250"/>
            <wp:effectExtent l="0" t="0" r="0" b="0"/>
            <wp:docPr id="10" name="Picture 10" descr="A picture containing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dirty&#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97626" cy="3147734"/>
                    </a:xfrm>
                    <a:prstGeom prst="rect">
                      <a:avLst/>
                    </a:prstGeom>
                    <a:noFill/>
                    <a:ln>
                      <a:noFill/>
                    </a:ln>
                  </pic:spPr>
                </pic:pic>
              </a:graphicData>
            </a:graphic>
          </wp:inline>
        </w:drawing>
      </w:r>
    </w:p>
    <w:p w14:paraId="431C9D3C" w14:textId="111241F2" w:rsidR="00A34CBC" w:rsidRDefault="00593809" w:rsidP="00593809">
      <w:pPr>
        <w:jc w:val="center"/>
      </w:pPr>
      <w:r>
        <w:rPr>
          <w:noProof/>
        </w:rPr>
        <w:lastRenderedPageBreak/>
        <w:drawing>
          <wp:inline distT="0" distB="0" distL="0" distR="0" wp14:anchorId="37350835" wp14:editId="6801B501">
            <wp:extent cx="3847847" cy="2885440"/>
            <wp:effectExtent l="0" t="0" r="635" b="0"/>
            <wp:docPr id="9" name="Picture 9"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dirty&#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52091" cy="2888623"/>
                    </a:xfrm>
                    <a:prstGeom prst="rect">
                      <a:avLst/>
                    </a:prstGeom>
                    <a:noFill/>
                    <a:ln>
                      <a:noFill/>
                    </a:ln>
                  </pic:spPr>
                </pic:pic>
              </a:graphicData>
            </a:graphic>
          </wp:inline>
        </w:drawing>
      </w:r>
    </w:p>
    <w:p w14:paraId="0478A6FA" w14:textId="54CA53D9" w:rsidR="00A34CBC" w:rsidRDefault="00A34CBC" w:rsidP="00593809">
      <w:pPr>
        <w:jc w:val="center"/>
      </w:pPr>
    </w:p>
    <w:p w14:paraId="70FF9661" w14:textId="77777777" w:rsidR="00A34CBC" w:rsidRDefault="00A34CBC" w:rsidP="00593809">
      <w:pPr>
        <w:jc w:val="center"/>
      </w:pPr>
    </w:p>
    <w:p w14:paraId="12D5D24B" w14:textId="77777777" w:rsidR="00A34CBC" w:rsidRDefault="00593809" w:rsidP="00593809">
      <w:pPr>
        <w:jc w:val="center"/>
      </w:pPr>
      <w:r>
        <w:rPr>
          <w:noProof/>
        </w:rPr>
        <w:drawing>
          <wp:inline distT="0" distB="0" distL="0" distR="0" wp14:anchorId="0888AD07" wp14:editId="6851F10B">
            <wp:extent cx="4763235" cy="3571875"/>
            <wp:effectExtent l="0" t="0" r="0" b="0"/>
            <wp:docPr id="8" name="Picture 8" descr="A picture containing build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uilding, ground, outdoor, ston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4511" cy="3572832"/>
                    </a:xfrm>
                    <a:prstGeom prst="rect">
                      <a:avLst/>
                    </a:prstGeom>
                    <a:noFill/>
                    <a:ln>
                      <a:noFill/>
                    </a:ln>
                  </pic:spPr>
                </pic:pic>
              </a:graphicData>
            </a:graphic>
          </wp:inline>
        </w:drawing>
      </w:r>
    </w:p>
    <w:p w14:paraId="57017EE0" w14:textId="77777777" w:rsidR="00A34CBC" w:rsidRDefault="00593809" w:rsidP="00593809">
      <w:pPr>
        <w:jc w:val="center"/>
      </w:pPr>
      <w:r>
        <w:rPr>
          <w:noProof/>
        </w:rPr>
        <w:lastRenderedPageBreak/>
        <w:drawing>
          <wp:inline distT="0" distB="0" distL="0" distR="0" wp14:anchorId="7E629BDD" wp14:editId="3A76D361">
            <wp:extent cx="4749686" cy="3561715"/>
            <wp:effectExtent l="0" t="0" r="0" b="635"/>
            <wp:docPr id="7" name="Picture 7" descr="A close-up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building&#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63011" cy="3571708"/>
                    </a:xfrm>
                    <a:prstGeom prst="rect">
                      <a:avLst/>
                    </a:prstGeom>
                    <a:noFill/>
                    <a:ln>
                      <a:noFill/>
                    </a:ln>
                  </pic:spPr>
                </pic:pic>
              </a:graphicData>
            </a:graphic>
          </wp:inline>
        </w:drawing>
      </w:r>
    </w:p>
    <w:p w14:paraId="5ACEBA9D" w14:textId="47D9F50C" w:rsidR="00A34CBC" w:rsidRDefault="00593809" w:rsidP="00593809">
      <w:pPr>
        <w:jc w:val="center"/>
      </w:pPr>
      <w:r>
        <w:rPr>
          <w:noProof/>
        </w:rPr>
        <w:lastRenderedPageBreak/>
        <w:drawing>
          <wp:inline distT="0" distB="0" distL="0" distR="0" wp14:anchorId="28026193" wp14:editId="030D0E02">
            <wp:extent cx="5486400" cy="4114165"/>
            <wp:effectExtent l="0" t="0" r="0" b="635"/>
            <wp:docPr id="6" name="Picture 6" descr="A picture containing sky, outdoor, wooden,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ky, outdoor, wooden, day&#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4114165"/>
                    </a:xfrm>
                    <a:prstGeom prst="rect">
                      <a:avLst/>
                    </a:prstGeom>
                    <a:noFill/>
                    <a:ln>
                      <a:noFill/>
                    </a:ln>
                  </pic:spPr>
                </pic:pic>
              </a:graphicData>
            </a:graphic>
          </wp:inline>
        </w:drawing>
      </w:r>
      <w:r>
        <w:rPr>
          <w:noProof/>
        </w:rPr>
        <w:drawing>
          <wp:inline distT="0" distB="0" distL="0" distR="0" wp14:anchorId="7E661AA4" wp14:editId="15053558">
            <wp:extent cx="5486400" cy="4114165"/>
            <wp:effectExtent l="0" t="0" r="0" b="635"/>
            <wp:docPr id="5" name="Picture 5" descr="A picture containing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dirty&#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4114165"/>
                    </a:xfrm>
                    <a:prstGeom prst="rect">
                      <a:avLst/>
                    </a:prstGeom>
                    <a:noFill/>
                    <a:ln>
                      <a:noFill/>
                    </a:ln>
                  </pic:spPr>
                </pic:pic>
              </a:graphicData>
            </a:graphic>
          </wp:inline>
        </w:drawing>
      </w:r>
      <w:r>
        <w:rPr>
          <w:noProof/>
        </w:rPr>
        <w:lastRenderedPageBreak/>
        <w:drawing>
          <wp:inline distT="0" distB="0" distL="0" distR="0" wp14:anchorId="2E190868" wp14:editId="36C1C14D">
            <wp:extent cx="4546455" cy="3409315"/>
            <wp:effectExtent l="0" t="0" r="6985" b="635"/>
            <wp:docPr id="4" name="Picture 4" descr="A picture containing build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uilding, ground, outdoor, ston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51724" cy="3413266"/>
                    </a:xfrm>
                    <a:prstGeom prst="rect">
                      <a:avLst/>
                    </a:prstGeom>
                    <a:noFill/>
                    <a:ln>
                      <a:noFill/>
                    </a:ln>
                  </pic:spPr>
                </pic:pic>
              </a:graphicData>
            </a:graphic>
          </wp:inline>
        </w:drawing>
      </w:r>
    </w:p>
    <w:p w14:paraId="0F9AA94D" w14:textId="77777777" w:rsidR="00A34CBC" w:rsidRDefault="00A34CBC" w:rsidP="00593809">
      <w:pPr>
        <w:jc w:val="center"/>
      </w:pPr>
    </w:p>
    <w:p w14:paraId="5A79E11D" w14:textId="1838EC52" w:rsidR="00975503" w:rsidRDefault="00593809" w:rsidP="00593809">
      <w:pPr>
        <w:jc w:val="center"/>
      </w:pPr>
      <w:r>
        <w:rPr>
          <w:noProof/>
        </w:rPr>
        <w:drawing>
          <wp:inline distT="0" distB="0" distL="0" distR="0" wp14:anchorId="3D026363" wp14:editId="14621026">
            <wp:extent cx="4572320" cy="3428711"/>
            <wp:effectExtent l="317" t="0" r="318" b="317"/>
            <wp:docPr id="1" name="Picture 1" descr="A picture containing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uilding, window&#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575620" cy="3431185"/>
                    </a:xfrm>
                    <a:prstGeom prst="rect">
                      <a:avLst/>
                    </a:prstGeom>
                    <a:noFill/>
                    <a:ln>
                      <a:noFill/>
                    </a:ln>
                  </pic:spPr>
                </pic:pic>
              </a:graphicData>
            </a:graphic>
          </wp:inline>
        </w:drawing>
      </w:r>
    </w:p>
    <w:p w14:paraId="52A2A837" w14:textId="451C19C0" w:rsidR="0094733B" w:rsidRDefault="0094733B" w:rsidP="00593809">
      <w:pPr>
        <w:jc w:val="center"/>
      </w:pPr>
    </w:p>
    <w:p w14:paraId="6214B76F" w14:textId="4FCE119D" w:rsidR="0094733B" w:rsidRDefault="0094733B" w:rsidP="00593809">
      <w:pPr>
        <w:jc w:val="center"/>
      </w:pPr>
    </w:p>
    <w:p w14:paraId="2F868A47" w14:textId="5773A241" w:rsidR="0094733B" w:rsidRDefault="0094733B" w:rsidP="00593809">
      <w:pPr>
        <w:jc w:val="center"/>
      </w:pPr>
    </w:p>
    <w:p w14:paraId="446EC38C" w14:textId="77777777" w:rsidR="002603D7" w:rsidRDefault="002603D7" w:rsidP="00593809">
      <w:pPr>
        <w:jc w:val="center"/>
      </w:pPr>
    </w:p>
    <w:p w14:paraId="7C364868" w14:textId="6339B508" w:rsidR="002603D7" w:rsidRDefault="0094733B" w:rsidP="00593809">
      <w:pPr>
        <w:jc w:val="center"/>
      </w:pPr>
      <w:r>
        <w:t>April 7</w:t>
      </w:r>
      <w:proofErr w:type="gramStart"/>
      <w:r>
        <w:t xml:space="preserve"> 2021</w:t>
      </w:r>
      <w:proofErr w:type="gramEnd"/>
    </w:p>
    <w:p w14:paraId="37E2E7D2" w14:textId="22827EE5" w:rsidR="007C365A" w:rsidRDefault="007C365A" w:rsidP="00593809">
      <w:pPr>
        <w:jc w:val="center"/>
      </w:pPr>
    </w:p>
    <w:p w14:paraId="034AE50C" w14:textId="6B41A645" w:rsidR="007C365A" w:rsidRDefault="007C365A" w:rsidP="00593809">
      <w:pPr>
        <w:jc w:val="center"/>
      </w:pPr>
      <w:r>
        <w:rPr>
          <w:noProof/>
        </w:rPr>
        <w:drawing>
          <wp:inline distT="0" distB="0" distL="0" distR="0" wp14:anchorId="509485A7" wp14:editId="24B03057">
            <wp:extent cx="5435997" cy="4076999"/>
            <wp:effectExtent l="0" t="6350" r="6350" b="6350"/>
            <wp:docPr id="24" name="Picture 24" descr="A picture containing building, birch, dirty,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uilding, birch, dirty, cemen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5463756" cy="4097819"/>
                    </a:xfrm>
                    <a:prstGeom prst="rect">
                      <a:avLst/>
                    </a:prstGeom>
                    <a:noFill/>
                    <a:ln>
                      <a:noFill/>
                    </a:ln>
                  </pic:spPr>
                </pic:pic>
              </a:graphicData>
            </a:graphic>
          </wp:inline>
        </w:drawing>
      </w:r>
    </w:p>
    <w:p w14:paraId="5322BCB8" w14:textId="77777777" w:rsidR="00BD1022" w:rsidRDefault="00BD1022" w:rsidP="00593809">
      <w:pPr>
        <w:jc w:val="center"/>
      </w:pPr>
    </w:p>
    <w:p w14:paraId="04F35DC1" w14:textId="60F485D7" w:rsidR="00BD1022" w:rsidRDefault="00BD1022" w:rsidP="00593809">
      <w:pPr>
        <w:jc w:val="center"/>
      </w:pPr>
      <w:r>
        <w:rPr>
          <w:noProof/>
        </w:rPr>
        <w:lastRenderedPageBreak/>
        <w:drawing>
          <wp:inline distT="0" distB="0" distL="0" distR="0" wp14:anchorId="1FBF6711" wp14:editId="77179A5F">
            <wp:extent cx="5486400" cy="4114800"/>
            <wp:effectExtent l="0" t="0" r="0" b="0"/>
            <wp:docPr id="35" name="Picture 35"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outdoo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p>
    <w:p w14:paraId="711A716D" w14:textId="163B4F8D" w:rsidR="007C365A" w:rsidRDefault="0094733B" w:rsidP="00593809">
      <w:pPr>
        <w:jc w:val="center"/>
      </w:pPr>
      <w:r>
        <w:rPr>
          <w:noProof/>
        </w:rPr>
        <w:lastRenderedPageBreak/>
        <w:drawing>
          <wp:inline distT="0" distB="0" distL="0" distR="0" wp14:anchorId="1B8A0D6B" wp14:editId="6241BDBE">
            <wp:extent cx="3620979" cy="2715734"/>
            <wp:effectExtent l="0" t="4445" r="0" b="0"/>
            <wp:docPr id="38" name="Picture 38" descr="A close-up of a rock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up of a rock wall&#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629809" cy="2722356"/>
                    </a:xfrm>
                    <a:prstGeom prst="rect">
                      <a:avLst/>
                    </a:prstGeom>
                    <a:noFill/>
                    <a:ln>
                      <a:noFill/>
                    </a:ln>
                  </pic:spPr>
                </pic:pic>
              </a:graphicData>
            </a:graphic>
          </wp:inline>
        </w:drawing>
      </w:r>
    </w:p>
    <w:p w14:paraId="7C6794CF" w14:textId="2CC4B912" w:rsidR="00A34CBC" w:rsidRDefault="00A34CBC" w:rsidP="00593809">
      <w:pPr>
        <w:jc w:val="center"/>
      </w:pPr>
    </w:p>
    <w:p w14:paraId="11FCA25C" w14:textId="77777777" w:rsidR="00A34CBC" w:rsidRDefault="00A34CBC" w:rsidP="00593809">
      <w:pPr>
        <w:jc w:val="center"/>
      </w:pPr>
    </w:p>
    <w:p w14:paraId="6FEF2EBF" w14:textId="77777777" w:rsidR="007C365A" w:rsidRDefault="0094733B" w:rsidP="00593809">
      <w:pPr>
        <w:jc w:val="center"/>
      </w:pPr>
      <w:r>
        <w:rPr>
          <w:noProof/>
        </w:rPr>
        <w:drawing>
          <wp:inline distT="0" distB="0" distL="0" distR="0" wp14:anchorId="742B7F21" wp14:editId="513CEEDD">
            <wp:extent cx="4381500" cy="3286125"/>
            <wp:effectExtent l="0" t="0" r="0" b="9525"/>
            <wp:docPr id="34" name="Picture 34" descr="A picture containing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outdoor, sky&#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82010" cy="3286508"/>
                    </a:xfrm>
                    <a:prstGeom prst="rect">
                      <a:avLst/>
                    </a:prstGeom>
                    <a:noFill/>
                    <a:ln>
                      <a:noFill/>
                    </a:ln>
                  </pic:spPr>
                </pic:pic>
              </a:graphicData>
            </a:graphic>
          </wp:inline>
        </w:drawing>
      </w:r>
    </w:p>
    <w:p w14:paraId="05BB8D09" w14:textId="1E7E577E" w:rsidR="00BD1022" w:rsidRDefault="0094733B" w:rsidP="00593809">
      <w:pPr>
        <w:jc w:val="center"/>
      </w:pPr>
      <w:r>
        <w:rPr>
          <w:noProof/>
        </w:rPr>
        <w:lastRenderedPageBreak/>
        <w:drawing>
          <wp:inline distT="0" distB="0" distL="0" distR="0" wp14:anchorId="2FADDC45" wp14:editId="1746FE59">
            <wp:extent cx="4495800" cy="3371850"/>
            <wp:effectExtent l="0" t="0" r="0" b="0"/>
            <wp:docPr id="32" name="Picture 32" descr="A building that has been destroy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building that has been destroyed&#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98423" cy="3373817"/>
                    </a:xfrm>
                    <a:prstGeom prst="rect">
                      <a:avLst/>
                    </a:prstGeom>
                    <a:noFill/>
                    <a:ln>
                      <a:noFill/>
                    </a:ln>
                  </pic:spPr>
                </pic:pic>
              </a:graphicData>
            </a:graphic>
          </wp:inline>
        </w:drawing>
      </w:r>
    </w:p>
    <w:p w14:paraId="2F975FDD" w14:textId="77777777" w:rsidR="00BD1022" w:rsidRDefault="00BD1022" w:rsidP="00593809">
      <w:pPr>
        <w:jc w:val="center"/>
      </w:pPr>
    </w:p>
    <w:p w14:paraId="6C46C3D0" w14:textId="19986085" w:rsidR="00BD1022" w:rsidRDefault="0094733B" w:rsidP="00593809">
      <w:pPr>
        <w:jc w:val="center"/>
      </w:pPr>
      <w:r>
        <w:rPr>
          <w:noProof/>
        </w:rPr>
        <w:drawing>
          <wp:inline distT="0" distB="0" distL="0" distR="0" wp14:anchorId="4F5F87D8" wp14:editId="30F73EBD">
            <wp:extent cx="4467225" cy="3350419"/>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71900" cy="3353926"/>
                    </a:xfrm>
                    <a:prstGeom prst="rect">
                      <a:avLst/>
                    </a:prstGeom>
                    <a:noFill/>
                    <a:ln>
                      <a:noFill/>
                    </a:ln>
                  </pic:spPr>
                </pic:pic>
              </a:graphicData>
            </a:graphic>
          </wp:inline>
        </w:drawing>
      </w:r>
    </w:p>
    <w:p w14:paraId="00FFB81F" w14:textId="77777777" w:rsidR="00BD1022" w:rsidRDefault="0094733B" w:rsidP="00593809">
      <w:pPr>
        <w:jc w:val="center"/>
        <w:rPr>
          <w:noProof/>
        </w:rPr>
      </w:pPr>
      <w:r>
        <w:rPr>
          <w:noProof/>
        </w:rPr>
        <w:lastRenderedPageBreak/>
        <w:drawing>
          <wp:inline distT="0" distB="0" distL="0" distR="0" wp14:anchorId="452B40B9" wp14:editId="7847760F">
            <wp:extent cx="4467225" cy="3350419"/>
            <wp:effectExtent l="0" t="0" r="0" b="2540"/>
            <wp:docPr id="28" name="Picture 28" descr="A picture containing grass, sky,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ss, sky, outdoor, ston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71965" cy="3353974"/>
                    </a:xfrm>
                    <a:prstGeom prst="rect">
                      <a:avLst/>
                    </a:prstGeom>
                    <a:noFill/>
                    <a:ln>
                      <a:noFill/>
                    </a:ln>
                  </pic:spPr>
                </pic:pic>
              </a:graphicData>
            </a:graphic>
          </wp:inline>
        </w:drawing>
      </w:r>
      <w:r w:rsidR="00BD1022" w:rsidRPr="00BD1022">
        <w:rPr>
          <w:noProof/>
        </w:rPr>
        <w:t xml:space="preserve"> </w:t>
      </w:r>
    </w:p>
    <w:p w14:paraId="5F874FEF" w14:textId="77777777" w:rsidR="00BD1022" w:rsidRDefault="00BD1022" w:rsidP="00593809">
      <w:pPr>
        <w:jc w:val="center"/>
        <w:rPr>
          <w:noProof/>
        </w:rPr>
      </w:pPr>
    </w:p>
    <w:p w14:paraId="4768A442" w14:textId="242CF735" w:rsidR="00BD1022" w:rsidRDefault="00BD1022" w:rsidP="00593809">
      <w:pPr>
        <w:jc w:val="center"/>
      </w:pPr>
      <w:r>
        <w:rPr>
          <w:noProof/>
        </w:rPr>
        <w:drawing>
          <wp:inline distT="0" distB="0" distL="0" distR="0" wp14:anchorId="00B0F0FD" wp14:editId="0065EFEC">
            <wp:extent cx="4432300" cy="3324225"/>
            <wp:effectExtent l="0" t="0" r="6350" b="9525"/>
            <wp:docPr id="25" name="Picture 25" descr="A picture containing grass, build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ass, building, sky, outdoor&#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39975" cy="3329981"/>
                    </a:xfrm>
                    <a:prstGeom prst="rect">
                      <a:avLst/>
                    </a:prstGeom>
                    <a:noFill/>
                    <a:ln>
                      <a:noFill/>
                    </a:ln>
                  </pic:spPr>
                </pic:pic>
              </a:graphicData>
            </a:graphic>
          </wp:inline>
        </w:drawing>
      </w:r>
    </w:p>
    <w:p w14:paraId="6C1480B2" w14:textId="33ADCB36" w:rsidR="001371E9" w:rsidRDefault="001371E9" w:rsidP="00593809">
      <w:pPr>
        <w:jc w:val="center"/>
      </w:pPr>
    </w:p>
    <w:p w14:paraId="2D59B182" w14:textId="64FB885D" w:rsidR="001371E9" w:rsidRDefault="001371E9" w:rsidP="00593809">
      <w:pPr>
        <w:jc w:val="center"/>
      </w:pPr>
    </w:p>
    <w:p w14:paraId="20AB4435" w14:textId="656478B9" w:rsidR="001371E9" w:rsidRDefault="001371E9" w:rsidP="00593809">
      <w:pPr>
        <w:jc w:val="center"/>
      </w:pPr>
    </w:p>
    <w:p w14:paraId="5A783862" w14:textId="5117E603" w:rsidR="001371E9" w:rsidRDefault="001371E9" w:rsidP="00593809">
      <w:pPr>
        <w:jc w:val="center"/>
      </w:pPr>
    </w:p>
    <w:p w14:paraId="1CDFD5D6" w14:textId="521B36ED" w:rsidR="001371E9" w:rsidRDefault="001371E9" w:rsidP="00593809">
      <w:pPr>
        <w:jc w:val="center"/>
      </w:pPr>
    </w:p>
    <w:p w14:paraId="7917072C" w14:textId="037B2477" w:rsidR="001371E9" w:rsidRDefault="001371E9" w:rsidP="00593809">
      <w:pPr>
        <w:jc w:val="center"/>
      </w:pPr>
    </w:p>
    <w:p w14:paraId="263297EA" w14:textId="7DFAA5B3" w:rsidR="001371E9" w:rsidRDefault="001371E9" w:rsidP="00593809">
      <w:pPr>
        <w:jc w:val="center"/>
      </w:pPr>
    </w:p>
    <w:p w14:paraId="14A79A22" w14:textId="416BDAFF" w:rsidR="00A34CBC" w:rsidRDefault="0094733B" w:rsidP="00593809">
      <w:pPr>
        <w:jc w:val="center"/>
      </w:pPr>
      <w:r>
        <w:rPr>
          <w:noProof/>
        </w:rPr>
        <w:lastRenderedPageBreak/>
        <w:drawing>
          <wp:inline distT="0" distB="0" distL="0" distR="0" wp14:anchorId="275EC0FD" wp14:editId="73DC3DBF">
            <wp:extent cx="3781425" cy="2836069"/>
            <wp:effectExtent l="0" t="3492" r="6032" b="6033"/>
            <wp:docPr id="27" name="Picture 27" descr="A broken window in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roken window in a building&#10;&#10;Description automatically generated with low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788591" cy="2841443"/>
                    </a:xfrm>
                    <a:prstGeom prst="rect">
                      <a:avLst/>
                    </a:prstGeom>
                    <a:noFill/>
                    <a:ln>
                      <a:noFill/>
                    </a:ln>
                  </pic:spPr>
                </pic:pic>
              </a:graphicData>
            </a:graphic>
          </wp:inline>
        </w:drawing>
      </w:r>
    </w:p>
    <w:p w14:paraId="61BD3DD4" w14:textId="72E2816B" w:rsidR="00A34CBC" w:rsidRDefault="00A34CBC" w:rsidP="00593809">
      <w:pPr>
        <w:jc w:val="center"/>
      </w:pPr>
    </w:p>
    <w:p w14:paraId="768BE3BF" w14:textId="6FAD1C95" w:rsidR="00A34CBC" w:rsidRDefault="00A34CBC" w:rsidP="00593809">
      <w:pPr>
        <w:jc w:val="center"/>
      </w:pPr>
    </w:p>
    <w:p w14:paraId="5F2E6641" w14:textId="1215BBA2" w:rsidR="00A34CBC" w:rsidRDefault="00A34CBC" w:rsidP="00593809">
      <w:pPr>
        <w:jc w:val="center"/>
      </w:pPr>
    </w:p>
    <w:p w14:paraId="66CBFE88" w14:textId="3AF08897" w:rsidR="00A34CBC" w:rsidRDefault="00A34CBC" w:rsidP="00593809">
      <w:pPr>
        <w:jc w:val="center"/>
      </w:pPr>
    </w:p>
    <w:p w14:paraId="38B4D2E3" w14:textId="0C0B13A1" w:rsidR="00A34CBC" w:rsidRDefault="00A34CBC" w:rsidP="00593809">
      <w:pPr>
        <w:jc w:val="center"/>
      </w:pPr>
    </w:p>
    <w:p w14:paraId="1FFCADB4" w14:textId="3BA09E4B" w:rsidR="00A34CBC" w:rsidRDefault="00A34CBC" w:rsidP="00593809">
      <w:pPr>
        <w:jc w:val="center"/>
      </w:pPr>
    </w:p>
    <w:p w14:paraId="1BE57D2A" w14:textId="4DFF6689" w:rsidR="00A34CBC" w:rsidRDefault="00A34CBC" w:rsidP="00593809">
      <w:pPr>
        <w:jc w:val="center"/>
      </w:pPr>
    </w:p>
    <w:p w14:paraId="5A0D6B09" w14:textId="4FD02D3B" w:rsidR="00A34CBC" w:rsidRDefault="00A34CBC" w:rsidP="00593809">
      <w:pPr>
        <w:jc w:val="center"/>
      </w:pPr>
    </w:p>
    <w:p w14:paraId="00641F08" w14:textId="1C072D48" w:rsidR="00A34CBC" w:rsidRDefault="00A34CBC" w:rsidP="00593809">
      <w:pPr>
        <w:jc w:val="center"/>
      </w:pPr>
    </w:p>
    <w:p w14:paraId="5A60DF8C" w14:textId="516CF585" w:rsidR="00A34CBC" w:rsidRDefault="00A34CBC" w:rsidP="00593809">
      <w:pPr>
        <w:jc w:val="center"/>
      </w:pPr>
    </w:p>
    <w:p w14:paraId="5C13CC3A" w14:textId="7E8EAFE6" w:rsidR="00A34CBC" w:rsidRDefault="00A34CBC" w:rsidP="00593809">
      <w:pPr>
        <w:jc w:val="center"/>
      </w:pPr>
    </w:p>
    <w:p w14:paraId="42FEFACC" w14:textId="4AE841D8" w:rsidR="00A34CBC" w:rsidRDefault="00A34CBC" w:rsidP="00593809">
      <w:pPr>
        <w:jc w:val="center"/>
      </w:pPr>
    </w:p>
    <w:p w14:paraId="4B32DE39" w14:textId="798419FA" w:rsidR="00A34CBC" w:rsidRDefault="00A34CBC" w:rsidP="00593809">
      <w:pPr>
        <w:jc w:val="center"/>
      </w:pPr>
    </w:p>
    <w:p w14:paraId="5BE593E4" w14:textId="11676647" w:rsidR="00A34CBC" w:rsidRDefault="00A34CBC" w:rsidP="00593809">
      <w:pPr>
        <w:jc w:val="center"/>
      </w:pPr>
    </w:p>
    <w:p w14:paraId="46CB5A1B" w14:textId="024C8D03" w:rsidR="00A34CBC" w:rsidRDefault="00A34CBC" w:rsidP="00593809">
      <w:pPr>
        <w:jc w:val="center"/>
      </w:pPr>
    </w:p>
    <w:p w14:paraId="4DCA5F57" w14:textId="67B86FBC" w:rsidR="00A34CBC" w:rsidRDefault="00A34CBC" w:rsidP="00593809">
      <w:pPr>
        <w:jc w:val="center"/>
      </w:pPr>
    </w:p>
    <w:p w14:paraId="29A37C0E" w14:textId="7FDAE91E" w:rsidR="00A34CBC" w:rsidRDefault="00A34CBC" w:rsidP="00593809">
      <w:pPr>
        <w:jc w:val="center"/>
      </w:pPr>
    </w:p>
    <w:p w14:paraId="0C2E2168" w14:textId="60C44FD9" w:rsidR="00A34CBC" w:rsidRDefault="00A34CBC" w:rsidP="00593809">
      <w:pPr>
        <w:jc w:val="center"/>
      </w:pPr>
    </w:p>
    <w:p w14:paraId="66381318" w14:textId="104162B4" w:rsidR="00A34CBC" w:rsidRDefault="00A34CBC" w:rsidP="00593809">
      <w:pPr>
        <w:jc w:val="center"/>
      </w:pPr>
    </w:p>
    <w:p w14:paraId="377444D8" w14:textId="0281E7D1" w:rsidR="00A34CBC" w:rsidRDefault="00A34CBC" w:rsidP="00593809">
      <w:pPr>
        <w:jc w:val="center"/>
      </w:pPr>
    </w:p>
    <w:p w14:paraId="4CA6EC21" w14:textId="3ABD9877" w:rsidR="00A34CBC" w:rsidRDefault="00A34CBC" w:rsidP="00593809">
      <w:pPr>
        <w:jc w:val="center"/>
      </w:pPr>
    </w:p>
    <w:p w14:paraId="168EDBFC" w14:textId="019A025B" w:rsidR="00A34CBC" w:rsidRDefault="00A34CBC" w:rsidP="00593809">
      <w:pPr>
        <w:jc w:val="center"/>
      </w:pPr>
    </w:p>
    <w:p w14:paraId="0C590C31" w14:textId="4F3570F1" w:rsidR="00A34CBC" w:rsidRDefault="00A34CBC" w:rsidP="00593809">
      <w:pPr>
        <w:jc w:val="center"/>
      </w:pPr>
    </w:p>
    <w:p w14:paraId="503ABB48" w14:textId="782FA6B3" w:rsidR="00A34CBC" w:rsidRDefault="00A34CBC" w:rsidP="00593809">
      <w:pPr>
        <w:jc w:val="center"/>
      </w:pPr>
    </w:p>
    <w:p w14:paraId="571B104B" w14:textId="444D0368" w:rsidR="00A34CBC" w:rsidRDefault="00A34CBC" w:rsidP="00593809">
      <w:pPr>
        <w:jc w:val="center"/>
      </w:pPr>
    </w:p>
    <w:p w14:paraId="598897C7" w14:textId="683395D1" w:rsidR="00A34CBC" w:rsidRDefault="00A34CBC" w:rsidP="00593809">
      <w:pPr>
        <w:jc w:val="center"/>
      </w:pPr>
      <w:r>
        <w:rPr>
          <w:noProof/>
        </w:rPr>
        <w:lastRenderedPageBreak/>
        <w:drawing>
          <wp:inline distT="0" distB="0" distL="0" distR="0" wp14:anchorId="1E075BAE" wp14:editId="1B54D324">
            <wp:extent cx="4667250" cy="3500438"/>
            <wp:effectExtent l="0" t="6985" r="0" b="0"/>
            <wp:docPr id="23" name="Picture 23" descr="A picture containing build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building, outdoor, ston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671536" cy="3503652"/>
                    </a:xfrm>
                    <a:prstGeom prst="rect">
                      <a:avLst/>
                    </a:prstGeom>
                    <a:noFill/>
                    <a:ln>
                      <a:noFill/>
                    </a:ln>
                  </pic:spPr>
                </pic:pic>
              </a:graphicData>
            </a:graphic>
          </wp:inline>
        </w:drawing>
      </w:r>
    </w:p>
    <w:p w14:paraId="6FDE3660" w14:textId="77777777" w:rsidR="00A34CBC" w:rsidRDefault="00A34CBC" w:rsidP="00593809">
      <w:pPr>
        <w:jc w:val="center"/>
      </w:pPr>
    </w:p>
    <w:p w14:paraId="2DC6DF28" w14:textId="77777777" w:rsidR="00A34CBC" w:rsidRDefault="00A34CBC" w:rsidP="00593809">
      <w:pPr>
        <w:jc w:val="center"/>
      </w:pPr>
    </w:p>
    <w:p w14:paraId="7488FF53" w14:textId="3AD8E49B" w:rsidR="00BD1022" w:rsidRDefault="0094733B" w:rsidP="00593809">
      <w:pPr>
        <w:jc w:val="center"/>
      </w:pPr>
      <w:r>
        <w:rPr>
          <w:noProof/>
        </w:rPr>
        <w:lastRenderedPageBreak/>
        <w:drawing>
          <wp:inline distT="0" distB="0" distL="0" distR="0" wp14:anchorId="791E8432" wp14:editId="4B14617A">
            <wp:extent cx="5486400" cy="4114800"/>
            <wp:effectExtent l="0" t="0" r="0" b="0"/>
            <wp:docPr id="26" name="Picture 26" descr="A picture containing build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building, dirty&#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r>
        <w:rPr>
          <w:noProof/>
        </w:rPr>
        <w:lastRenderedPageBreak/>
        <w:drawing>
          <wp:inline distT="0" distB="0" distL="0" distR="0" wp14:anchorId="49052AA9" wp14:editId="0276FAC7">
            <wp:extent cx="5486400" cy="4114800"/>
            <wp:effectExtent l="0" t="0" r="0" b="0"/>
            <wp:docPr id="22" name="Picture 22"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rty&#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r>
        <w:rPr>
          <w:noProof/>
        </w:rPr>
        <w:lastRenderedPageBreak/>
        <w:drawing>
          <wp:inline distT="0" distB="0" distL="0" distR="0" wp14:anchorId="66427F31" wp14:editId="52F8B1A9">
            <wp:extent cx="4619625" cy="3464719"/>
            <wp:effectExtent l="0" t="0" r="0" b="2540"/>
            <wp:docPr id="21" name="Picture 21" descr="A picture containing building, outdoor, step,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building, outdoor, step, dirty&#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21932" cy="3466450"/>
                    </a:xfrm>
                    <a:prstGeom prst="rect">
                      <a:avLst/>
                    </a:prstGeom>
                    <a:noFill/>
                    <a:ln>
                      <a:noFill/>
                    </a:ln>
                  </pic:spPr>
                </pic:pic>
              </a:graphicData>
            </a:graphic>
          </wp:inline>
        </w:drawing>
      </w:r>
    </w:p>
    <w:p w14:paraId="6D80647A" w14:textId="77777777" w:rsidR="00BD1022" w:rsidRDefault="00BD1022" w:rsidP="00593809">
      <w:pPr>
        <w:jc w:val="center"/>
      </w:pPr>
    </w:p>
    <w:p w14:paraId="15C82454" w14:textId="77777777" w:rsidR="00BD1022" w:rsidRDefault="0094733B" w:rsidP="00593809">
      <w:pPr>
        <w:jc w:val="center"/>
      </w:pPr>
      <w:r>
        <w:rPr>
          <w:noProof/>
        </w:rPr>
        <w:drawing>
          <wp:inline distT="0" distB="0" distL="0" distR="0" wp14:anchorId="201666ED" wp14:editId="1826E10A">
            <wp:extent cx="4448175" cy="333613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53237" cy="3339928"/>
                    </a:xfrm>
                    <a:prstGeom prst="rect">
                      <a:avLst/>
                    </a:prstGeom>
                    <a:noFill/>
                    <a:ln>
                      <a:noFill/>
                    </a:ln>
                  </pic:spPr>
                </pic:pic>
              </a:graphicData>
            </a:graphic>
          </wp:inline>
        </w:drawing>
      </w:r>
    </w:p>
    <w:p w14:paraId="470112AD" w14:textId="2693F91A" w:rsidR="00BD1022" w:rsidRDefault="0094733B" w:rsidP="00593809">
      <w:pPr>
        <w:jc w:val="center"/>
      </w:pPr>
      <w:r>
        <w:rPr>
          <w:noProof/>
        </w:rPr>
        <w:lastRenderedPageBreak/>
        <w:drawing>
          <wp:inline distT="0" distB="0" distL="0" distR="0" wp14:anchorId="167749B3" wp14:editId="6BBC2105">
            <wp:extent cx="5486400" cy="4114800"/>
            <wp:effectExtent l="0" t="0" r="0" b="0"/>
            <wp:docPr id="19" name="Picture 19" descr="A picture containing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outdoor, sky&#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lastRenderedPageBreak/>
        <w:drawing>
          <wp:inline distT="0" distB="0" distL="0" distR="0" wp14:anchorId="795302F5" wp14:editId="1FD02005">
            <wp:extent cx="5486400" cy="4114800"/>
            <wp:effectExtent l="0" t="0" r="0" b="0"/>
            <wp:docPr id="18" name="Picture 18" descr="A cat sitting on a window si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at sitting on a window sill&#10;&#10;Description automatically generated with low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p>
    <w:p w14:paraId="71806975" w14:textId="665AA889" w:rsidR="007C365A" w:rsidRDefault="00BD1022" w:rsidP="00593809">
      <w:pPr>
        <w:jc w:val="center"/>
      </w:pPr>
      <w:r>
        <w:rPr>
          <w:noProof/>
        </w:rPr>
        <w:lastRenderedPageBreak/>
        <w:drawing>
          <wp:inline distT="0" distB="0" distL="0" distR="0" wp14:anchorId="32ED3429" wp14:editId="62A95BD8">
            <wp:extent cx="5486400" cy="4114800"/>
            <wp:effectExtent l="0" t="0" r="0" b="0"/>
            <wp:docPr id="12" name="Picture 12" descr="A picture containing ground, street, cement,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ound, street, cement, curb&#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r w:rsidR="0094733B">
        <w:rPr>
          <w:noProof/>
        </w:rPr>
        <w:lastRenderedPageBreak/>
        <w:drawing>
          <wp:inline distT="0" distB="0" distL="0" distR="0" wp14:anchorId="00A57448" wp14:editId="7F1EEC6B">
            <wp:extent cx="3943350" cy="2957513"/>
            <wp:effectExtent l="0" t="2223"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946576" cy="2959932"/>
                    </a:xfrm>
                    <a:prstGeom prst="rect">
                      <a:avLst/>
                    </a:prstGeom>
                    <a:noFill/>
                    <a:ln>
                      <a:noFill/>
                    </a:ln>
                  </pic:spPr>
                </pic:pic>
              </a:graphicData>
            </a:graphic>
          </wp:inline>
        </w:drawing>
      </w:r>
    </w:p>
    <w:p w14:paraId="3F007380" w14:textId="469757C4" w:rsidR="007C365A" w:rsidRDefault="007C365A" w:rsidP="00593809">
      <w:pPr>
        <w:jc w:val="center"/>
      </w:pPr>
    </w:p>
    <w:p w14:paraId="370ECA27" w14:textId="77777777" w:rsidR="007C365A" w:rsidRDefault="007C365A" w:rsidP="00593809">
      <w:pPr>
        <w:jc w:val="center"/>
      </w:pPr>
    </w:p>
    <w:p w14:paraId="54D3F57F" w14:textId="45E15B82" w:rsidR="0094733B" w:rsidRDefault="0094733B" w:rsidP="00593809">
      <w:pPr>
        <w:jc w:val="center"/>
      </w:pPr>
      <w:r>
        <w:rPr>
          <w:noProof/>
        </w:rPr>
        <w:drawing>
          <wp:inline distT="0" distB="0" distL="0" distR="0" wp14:anchorId="6BC1BD69" wp14:editId="3952A645">
            <wp:extent cx="4267200" cy="3200400"/>
            <wp:effectExtent l="0" t="0" r="0" b="0"/>
            <wp:docPr id="14" name="Picture 14" descr="A building that has been destroy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uilding that has been destroyed&#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14:paraId="7BF975B2" w14:textId="66B2DB62" w:rsidR="001371E9" w:rsidRDefault="001371E9" w:rsidP="00593809">
      <w:pPr>
        <w:jc w:val="center"/>
      </w:pPr>
    </w:p>
    <w:p w14:paraId="769738A8" w14:textId="28FBB044" w:rsidR="001371E9" w:rsidRDefault="001371E9" w:rsidP="00593809">
      <w:pPr>
        <w:jc w:val="center"/>
      </w:pPr>
      <w:r>
        <w:t>End of 04/07/2021 Interior and Exterior Photos</w:t>
      </w:r>
    </w:p>
    <w:p w14:paraId="5AA5DE25" w14:textId="2848092F" w:rsidR="001371E9" w:rsidRDefault="001371E9" w:rsidP="00593809">
      <w:pPr>
        <w:jc w:val="center"/>
      </w:pPr>
    </w:p>
    <w:p w14:paraId="6E951E72" w14:textId="69BDFB77" w:rsidR="001371E9" w:rsidRDefault="001371E9" w:rsidP="00593809">
      <w:pPr>
        <w:jc w:val="center"/>
      </w:pPr>
    </w:p>
    <w:p w14:paraId="3864EE68" w14:textId="131ACE05" w:rsidR="001371E9" w:rsidRDefault="001371E9" w:rsidP="00593809">
      <w:pPr>
        <w:jc w:val="center"/>
      </w:pPr>
    </w:p>
    <w:p w14:paraId="065E5F2D" w14:textId="6D75EE27" w:rsidR="001371E9" w:rsidRDefault="001371E9" w:rsidP="00593809">
      <w:pPr>
        <w:jc w:val="center"/>
      </w:pPr>
    </w:p>
    <w:p w14:paraId="603E3FD5" w14:textId="4F23BD59" w:rsidR="001371E9" w:rsidRDefault="001371E9" w:rsidP="00593809">
      <w:pPr>
        <w:jc w:val="center"/>
      </w:pPr>
    </w:p>
    <w:p w14:paraId="2923D98C" w14:textId="432B7D74" w:rsidR="001371E9" w:rsidRDefault="001371E9" w:rsidP="00593809">
      <w:pPr>
        <w:jc w:val="center"/>
      </w:pPr>
      <w:r>
        <w:t>October 20, 2021</w:t>
      </w:r>
    </w:p>
    <w:p w14:paraId="32907623" w14:textId="6B10D92E" w:rsidR="001371E9" w:rsidRDefault="001371E9" w:rsidP="00593809">
      <w:pPr>
        <w:jc w:val="center"/>
      </w:pPr>
    </w:p>
    <w:p w14:paraId="0068A9F5" w14:textId="7E210338" w:rsidR="001371E9" w:rsidRDefault="001371E9" w:rsidP="00593809">
      <w:pPr>
        <w:jc w:val="center"/>
        <w:rPr>
          <w:noProof/>
        </w:rPr>
      </w:pPr>
      <w:r>
        <w:rPr>
          <w:noProof/>
        </w:rPr>
        <w:drawing>
          <wp:inline distT="0" distB="0" distL="0" distR="0" wp14:anchorId="3650CB33" wp14:editId="58DDE058">
            <wp:extent cx="4089400" cy="3067050"/>
            <wp:effectExtent l="0" t="0" r="6350" b="0"/>
            <wp:docPr id="41" name="Picture 41" descr="A picture containing grass, sky,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sky, outdoor, day&#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89400" cy="3067050"/>
                    </a:xfrm>
                    <a:prstGeom prst="rect">
                      <a:avLst/>
                    </a:prstGeom>
                    <a:noFill/>
                    <a:ln>
                      <a:noFill/>
                    </a:ln>
                  </pic:spPr>
                </pic:pic>
              </a:graphicData>
            </a:graphic>
          </wp:inline>
        </w:drawing>
      </w:r>
    </w:p>
    <w:p w14:paraId="53857135" w14:textId="4BD5333E" w:rsidR="00E36366" w:rsidRDefault="00E36366" w:rsidP="00593809">
      <w:pPr>
        <w:jc w:val="center"/>
        <w:rPr>
          <w:noProof/>
        </w:rPr>
      </w:pPr>
    </w:p>
    <w:p w14:paraId="4D1BB75A" w14:textId="3B55CBC4" w:rsidR="00E36366" w:rsidRDefault="00E36366" w:rsidP="00593809">
      <w:pPr>
        <w:jc w:val="center"/>
        <w:rPr>
          <w:noProof/>
        </w:rPr>
      </w:pPr>
    </w:p>
    <w:p w14:paraId="6576F066" w14:textId="1EF15CDD" w:rsidR="00E36366" w:rsidRDefault="00E36366" w:rsidP="00593809">
      <w:pPr>
        <w:jc w:val="center"/>
        <w:rPr>
          <w:noProof/>
        </w:rPr>
      </w:pPr>
    </w:p>
    <w:p w14:paraId="2C843BAA" w14:textId="67F1B721" w:rsidR="00E36366" w:rsidRDefault="00E36366" w:rsidP="00593809">
      <w:pPr>
        <w:jc w:val="center"/>
        <w:rPr>
          <w:noProof/>
        </w:rPr>
      </w:pPr>
    </w:p>
    <w:p w14:paraId="3F0B6D0B" w14:textId="346302BB" w:rsidR="00E36366" w:rsidRDefault="00E36366" w:rsidP="00593809">
      <w:pPr>
        <w:jc w:val="center"/>
        <w:rPr>
          <w:noProof/>
        </w:rPr>
      </w:pPr>
    </w:p>
    <w:p w14:paraId="556CA190" w14:textId="437F0527" w:rsidR="00E36366" w:rsidRDefault="00E36366" w:rsidP="00593809">
      <w:pPr>
        <w:jc w:val="center"/>
        <w:rPr>
          <w:noProof/>
        </w:rPr>
      </w:pPr>
    </w:p>
    <w:p w14:paraId="7AF57BF6" w14:textId="36A1818E" w:rsidR="00E36366" w:rsidRDefault="00E36366" w:rsidP="00593809">
      <w:pPr>
        <w:jc w:val="center"/>
        <w:rPr>
          <w:noProof/>
        </w:rPr>
      </w:pPr>
    </w:p>
    <w:p w14:paraId="6CF401B8" w14:textId="67F2E794" w:rsidR="00E36366" w:rsidRDefault="00E36366" w:rsidP="00593809">
      <w:pPr>
        <w:jc w:val="center"/>
        <w:rPr>
          <w:noProof/>
        </w:rPr>
      </w:pPr>
    </w:p>
    <w:p w14:paraId="6CAAFCCB" w14:textId="76B0E464" w:rsidR="00E36366" w:rsidRDefault="00E36366" w:rsidP="00593809">
      <w:pPr>
        <w:jc w:val="center"/>
        <w:rPr>
          <w:noProof/>
        </w:rPr>
      </w:pPr>
    </w:p>
    <w:p w14:paraId="7B36B8DA" w14:textId="7D5E6C04" w:rsidR="00E36366" w:rsidRDefault="00E36366" w:rsidP="00593809">
      <w:pPr>
        <w:jc w:val="center"/>
        <w:rPr>
          <w:noProof/>
        </w:rPr>
      </w:pPr>
    </w:p>
    <w:p w14:paraId="2A62DA27" w14:textId="2D57D805" w:rsidR="00E36366" w:rsidRDefault="00E36366" w:rsidP="00593809">
      <w:pPr>
        <w:jc w:val="center"/>
        <w:rPr>
          <w:noProof/>
        </w:rPr>
      </w:pPr>
    </w:p>
    <w:p w14:paraId="1E070718" w14:textId="0EA7DDF1" w:rsidR="00E36366" w:rsidRDefault="00E36366" w:rsidP="00593809">
      <w:pPr>
        <w:jc w:val="center"/>
        <w:rPr>
          <w:noProof/>
        </w:rPr>
      </w:pPr>
    </w:p>
    <w:p w14:paraId="58FA1F32" w14:textId="0E8BA74B" w:rsidR="00E36366" w:rsidRDefault="00E36366" w:rsidP="00593809">
      <w:pPr>
        <w:jc w:val="center"/>
        <w:rPr>
          <w:noProof/>
        </w:rPr>
      </w:pPr>
    </w:p>
    <w:p w14:paraId="1E9DB1D4" w14:textId="22BBD3BB" w:rsidR="00E36366" w:rsidRDefault="00E36366" w:rsidP="00593809">
      <w:pPr>
        <w:jc w:val="center"/>
        <w:rPr>
          <w:noProof/>
        </w:rPr>
      </w:pPr>
    </w:p>
    <w:p w14:paraId="1AB66BE0" w14:textId="63553A07" w:rsidR="00E36366" w:rsidRDefault="00E36366" w:rsidP="00593809">
      <w:pPr>
        <w:jc w:val="center"/>
        <w:rPr>
          <w:noProof/>
        </w:rPr>
      </w:pPr>
    </w:p>
    <w:p w14:paraId="57A00D96" w14:textId="323614AD" w:rsidR="00E36366" w:rsidRDefault="00E36366" w:rsidP="00593809">
      <w:pPr>
        <w:jc w:val="center"/>
        <w:rPr>
          <w:noProof/>
        </w:rPr>
      </w:pPr>
    </w:p>
    <w:p w14:paraId="5FC3FAE0" w14:textId="7C7C4EE5" w:rsidR="00E36366" w:rsidRDefault="00E36366" w:rsidP="00593809">
      <w:pPr>
        <w:jc w:val="center"/>
        <w:rPr>
          <w:noProof/>
        </w:rPr>
      </w:pPr>
    </w:p>
    <w:p w14:paraId="47EB9A22" w14:textId="3484D668" w:rsidR="00E36366" w:rsidRDefault="00E36366" w:rsidP="00593809">
      <w:pPr>
        <w:jc w:val="center"/>
        <w:rPr>
          <w:noProof/>
        </w:rPr>
      </w:pPr>
    </w:p>
    <w:p w14:paraId="67221544" w14:textId="2196C877" w:rsidR="00E36366" w:rsidRDefault="00E36366" w:rsidP="00593809">
      <w:pPr>
        <w:jc w:val="center"/>
        <w:rPr>
          <w:noProof/>
        </w:rPr>
      </w:pPr>
    </w:p>
    <w:p w14:paraId="30955340" w14:textId="6BA785CE" w:rsidR="00E36366" w:rsidRDefault="00E36366" w:rsidP="00593809">
      <w:pPr>
        <w:jc w:val="center"/>
        <w:rPr>
          <w:noProof/>
        </w:rPr>
      </w:pPr>
    </w:p>
    <w:p w14:paraId="14C51B96" w14:textId="68C004C2" w:rsidR="00E36366" w:rsidRDefault="00E36366" w:rsidP="00593809">
      <w:pPr>
        <w:jc w:val="center"/>
        <w:rPr>
          <w:noProof/>
        </w:rPr>
      </w:pPr>
    </w:p>
    <w:p w14:paraId="29837A51" w14:textId="33F84839" w:rsidR="00E36366" w:rsidRDefault="00E36366" w:rsidP="00593809">
      <w:pPr>
        <w:jc w:val="center"/>
        <w:rPr>
          <w:noProof/>
        </w:rPr>
      </w:pPr>
    </w:p>
    <w:p w14:paraId="56F78188" w14:textId="70311B8A" w:rsidR="00E36366" w:rsidRDefault="00E36366" w:rsidP="00593809">
      <w:pPr>
        <w:jc w:val="center"/>
        <w:rPr>
          <w:noProof/>
        </w:rPr>
      </w:pPr>
    </w:p>
    <w:p w14:paraId="26FA74DF" w14:textId="71624CAD" w:rsidR="00E36366" w:rsidRDefault="00E36366" w:rsidP="00593809">
      <w:pPr>
        <w:jc w:val="center"/>
        <w:rPr>
          <w:noProof/>
        </w:rPr>
      </w:pPr>
    </w:p>
    <w:p w14:paraId="6324757E" w14:textId="08BC4B4D" w:rsidR="00E36366" w:rsidRDefault="00E36366" w:rsidP="00593809">
      <w:pPr>
        <w:jc w:val="center"/>
        <w:rPr>
          <w:noProof/>
        </w:rPr>
      </w:pPr>
    </w:p>
    <w:p w14:paraId="3AA18B5C" w14:textId="626C1FB6" w:rsidR="00E36366" w:rsidRDefault="00E36366" w:rsidP="00593809">
      <w:pPr>
        <w:jc w:val="center"/>
        <w:rPr>
          <w:noProof/>
        </w:rPr>
      </w:pPr>
    </w:p>
    <w:p w14:paraId="69097A68" w14:textId="2BA9DA33" w:rsidR="00E36366" w:rsidRDefault="00E36366" w:rsidP="00593809">
      <w:pPr>
        <w:jc w:val="center"/>
        <w:rPr>
          <w:noProof/>
        </w:rPr>
      </w:pPr>
    </w:p>
    <w:p w14:paraId="2E249804" w14:textId="4964DC28" w:rsidR="00E36366" w:rsidRDefault="00E36366" w:rsidP="00593809">
      <w:pPr>
        <w:jc w:val="center"/>
        <w:rPr>
          <w:noProof/>
        </w:rPr>
      </w:pPr>
      <w:r>
        <w:rPr>
          <w:noProof/>
        </w:rPr>
        <w:t>January 11, 2022</w:t>
      </w:r>
    </w:p>
    <w:p w14:paraId="3D5ECDF6" w14:textId="77777777" w:rsidR="00E36366" w:rsidRDefault="00E36366" w:rsidP="00593809">
      <w:pPr>
        <w:jc w:val="center"/>
      </w:pPr>
    </w:p>
    <w:p w14:paraId="58BBD08B" w14:textId="77777777" w:rsidR="00E36366" w:rsidRDefault="00E36366" w:rsidP="00593809">
      <w:pPr>
        <w:jc w:val="center"/>
      </w:pPr>
      <w:r>
        <w:rPr>
          <w:noProof/>
        </w:rPr>
        <w:drawing>
          <wp:inline distT="0" distB="0" distL="0" distR="0" wp14:anchorId="50A42A96" wp14:editId="6198968F">
            <wp:extent cx="5486400" cy="4114800"/>
            <wp:effectExtent l="0" t="0" r="0" b="0"/>
            <wp:docPr id="58" name="Picture 58" descr="A picture containing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uilding, ground&#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DCB519A" w14:textId="358DE7E4" w:rsidR="00E36366" w:rsidRDefault="00E36366" w:rsidP="00593809">
      <w:pPr>
        <w:jc w:val="center"/>
      </w:pPr>
      <w:r>
        <w:rPr>
          <w:noProof/>
        </w:rPr>
        <w:lastRenderedPageBreak/>
        <w:drawing>
          <wp:inline distT="0" distB="0" distL="0" distR="0" wp14:anchorId="4502A23F" wp14:editId="75D64146">
            <wp:extent cx="5486400" cy="4114800"/>
            <wp:effectExtent l="0" t="0" r="0" b="0"/>
            <wp:docPr id="57" name="Picture 57" descr="A picture containing building, sky,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building, sky, outdoor, ston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lastRenderedPageBreak/>
        <w:drawing>
          <wp:inline distT="0" distB="0" distL="0" distR="0" wp14:anchorId="111717FE" wp14:editId="0FB9E76C">
            <wp:extent cx="5486400" cy="4114800"/>
            <wp:effectExtent l="0" t="0" r="0" b="0"/>
            <wp:docPr id="56" name="Picture 56" descr="A picture containing dirty,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dirty, ston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r>
        <w:rPr>
          <w:noProof/>
        </w:rPr>
        <w:lastRenderedPageBreak/>
        <w:drawing>
          <wp:inline distT="0" distB="0" distL="0" distR="0" wp14:anchorId="3E001B3A" wp14:editId="459AB93B">
            <wp:extent cx="4508500" cy="3381375"/>
            <wp:effectExtent l="0" t="0" r="6350" b="9525"/>
            <wp:docPr id="55" name="Picture 55" descr="A picture containing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building, ground&#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08500" cy="3381375"/>
                    </a:xfrm>
                    <a:prstGeom prst="rect">
                      <a:avLst/>
                    </a:prstGeom>
                    <a:noFill/>
                    <a:ln>
                      <a:noFill/>
                    </a:ln>
                  </pic:spPr>
                </pic:pic>
              </a:graphicData>
            </a:graphic>
          </wp:inline>
        </w:drawing>
      </w:r>
    </w:p>
    <w:p w14:paraId="2005F5E3" w14:textId="77777777" w:rsidR="00E36366" w:rsidRDefault="00E36366" w:rsidP="00593809">
      <w:pPr>
        <w:jc w:val="center"/>
      </w:pPr>
    </w:p>
    <w:p w14:paraId="36855EAD" w14:textId="77777777" w:rsidR="00E36366" w:rsidRDefault="00E36366" w:rsidP="00593809">
      <w:pPr>
        <w:jc w:val="center"/>
      </w:pPr>
      <w:r>
        <w:rPr>
          <w:noProof/>
        </w:rPr>
        <w:drawing>
          <wp:inline distT="0" distB="0" distL="0" distR="0" wp14:anchorId="25216381" wp14:editId="21811F82">
            <wp:extent cx="4472940" cy="3354705"/>
            <wp:effectExtent l="0" t="0" r="3810" b="0"/>
            <wp:docPr id="54" name="Picture 54" descr="A picture containing ground, outdoor, way,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ground, outdoor, way, sidewalk&#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74901" cy="3356176"/>
                    </a:xfrm>
                    <a:prstGeom prst="rect">
                      <a:avLst/>
                    </a:prstGeom>
                    <a:noFill/>
                    <a:ln>
                      <a:noFill/>
                    </a:ln>
                  </pic:spPr>
                </pic:pic>
              </a:graphicData>
            </a:graphic>
          </wp:inline>
        </w:drawing>
      </w:r>
    </w:p>
    <w:p w14:paraId="14E1A0E7" w14:textId="15B44126" w:rsidR="00E36366" w:rsidRDefault="00E36366" w:rsidP="00593809">
      <w:pPr>
        <w:jc w:val="center"/>
      </w:pPr>
      <w:r>
        <w:rPr>
          <w:noProof/>
        </w:rPr>
        <w:lastRenderedPageBreak/>
        <w:drawing>
          <wp:inline distT="0" distB="0" distL="0" distR="0" wp14:anchorId="0CF300C4" wp14:editId="0A316EED">
            <wp:extent cx="4559300" cy="3419475"/>
            <wp:effectExtent l="0" t="0" r="0" b="9525"/>
            <wp:docPr id="53" name="Picture 53" descr="A picture containing sky, outdoor, building,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sky, outdoor, building, roof&#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9300" cy="3419475"/>
                    </a:xfrm>
                    <a:prstGeom prst="rect">
                      <a:avLst/>
                    </a:prstGeom>
                    <a:noFill/>
                    <a:ln>
                      <a:noFill/>
                    </a:ln>
                  </pic:spPr>
                </pic:pic>
              </a:graphicData>
            </a:graphic>
          </wp:inline>
        </w:drawing>
      </w:r>
    </w:p>
    <w:p w14:paraId="3F33F8D7" w14:textId="47DE261F" w:rsidR="00A34CBC" w:rsidRDefault="00A34CBC" w:rsidP="00593809">
      <w:pPr>
        <w:jc w:val="center"/>
      </w:pPr>
    </w:p>
    <w:p w14:paraId="3069612F" w14:textId="77777777" w:rsidR="00A34CBC" w:rsidRDefault="00A34CBC" w:rsidP="00593809">
      <w:pPr>
        <w:jc w:val="center"/>
      </w:pPr>
    </w:p>
    <w:p w14:paraId="74B09DC5" w14:textId="77777777" w:rsidR="00E36366" w:rsidRDefault="00E36366" w:rsidP="00593809">
      <w:pPr>
        <w:jc w:val="center"/>
      </w:pPr>
      <w:r>
        <w:rPr>
          <w:noProof/>
        </w:rPr>
        <w:drawing>
          <wp:inline distT="0" distB="0" distL="0" distR="0" wp14:anchorId="61711BD2" wp14:editId="1CF37BD9">
            <wp:extent cx="4444999" cy="3333750"/>
            <wp:effectExtent l="0" t="0" r="0" b="0"/>
            <wp:docPr id="52" name="Picture 52" descr="A picture containing sky, outdoor, building,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sky, outdoor, building, bridg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45984" cy="3334489"/>
                    </a:xfrm>
                    <a:prstGeom prst="rect">
                      <a:avLst/>
                    </a:prstGeom>
                    <a:noFill/>
                    <a:ln>
                      <a:noFill/>
                    </a:ln>
                  </pic:spPr>
                </pic:pic>
              </a:graphicData>
            </a:graphic>
          </wp:inline>
        </w:drawing>
      </w:r>
    </w:p>
    <w:p w14:paraId="108B22FD" w14:textId="77777777" w:rsidR="00A34CBC" w:rsidRDefault="00E36366" w:rsidP="00593809">
      <w:pPr>
        <w:jc w:val="center"/>
      </w:pPr>
      <w:r>
        <w:rPr>
          <w:noProof/>
        </w:rPr>
        <w:lastRenderedPageBreak/>
        <w:drawing>
          <wp:inline distT="0" distB="0" distL="0" distR="0" wp14:anchorId="33C2C1BD" wp14:editId="6F602ADE">
            <wp:extent cx="4381500" cy="3286125"/>
            <wp:effectExtent l="0" t="0" r="0" b="9525"/>
            <wp:docPr id="49" name="Picture 49"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sky, outdoor, grass, building&#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85113" cy="3288835"/>
                    </a:xfrm>
                    <a:prstGeom prst="rect">
                      <a:avLst/>
                    </a:prstGeom>
                    <a:noFill/>
                    <a:ln>
                      <a:noFill/>
                    </a:ln>
                  </pic:spPr>
                </pic:pic>
              </a:graphicData>
            </a:graphic>
          </wp:inline>
        </w:drawing>
      </w:r>
    </w:p>
    <w:p w14:paraId="14F32DD1" w14:textId="77777777" w:rsidR="00A34CBC" w:rsidRDefault="00E36366" w:rsidP="00593809">
      <w:pPr>
        <w:jc w:val="center"/>
      </w:pPr>
      <w:r>
        <w:rPr>
          <w:noProof/>
        </w:rPr>
        <w:drawing>
          <wp:inline distT="0" distB="0" distL="0" distR="0" wp14:anchorId="518F33C5" wp14:editId="7BB7A8E9">
            <wp:extent cx="5486400" cy="4114800"/>
            <wp:effectExtent l="0" t="0" r="0" b="0"/>
            <wp:docPr id="48" name="Picture 48" descr="A picture containing sky, outdoor, build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sky, outdoor, building, sig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4FBD92F" w14:textId="77777777" w:rsidR="00A34CBC" w:rsidRDefault="00E36366" w:rsidP="00593809">
      <w:pPr>
        <w:jc w:val="center"/>
      </w:pPr>
      <w:r>
        <w:rPr>
          <w:noProof/>
        </w:rPr>
        <w:lastRenderedPageBreak/>
        <w:drawing>
          <wp:inline distT="0" distB="0" distL="0" distR="0" wp14:anchorId="7DC1EAAC" wp14:editId="6F2F563D">
            <wp:extent cx="5486400" cy="4114800"/>
            <wp:effectExtent l="0" t="0" r="0" b="0"/>
            <wp:docPr id="47" name="Picture 47" descr="A picture containing outdoor, sky, grass, d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outdoor, sky, grass, dry&#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E9CC398" w14:textId="77777777" w:rsidR="00A34CBC" w:rsidRDefault="00E36366" w:rsidP="00593809">
      <w:pPr>
        <w:jc w:val="center"/>
      </w:pPr>
      <w:r>
        <w:rPr>
          <w:noProof/>
        </w:rPr>
        <w:drawing>
          <wp:inline distT="0" distB="0" distL="0" distR="0" wp14:anchorId="1354CE16" wp14:editId="7BEFE8AF">
            <wp:extent cx="5486400" cy="4114800"/>
            <wp:effectExtent l="0" t="0" r="0" b="0"/>
            <wp:docPr id="46" name="Picture 46"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sky, outdoor, grass, building&#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65388E2" w14:textId="1CC78DEF" w:rsidR="002603D7" w:rsidRDefault="00E36366" w:rsidP="00593809">
      <w:pPr>
        <w:jc w:val="center"/>
      </w:pPr>
      <w:r>
        <w:rPr>
          <w:noProof/>
        </w:rPr>
        <w:lastRenderedPageBreak/>
        <w:drawing>
          <wp:inline distT="0" distB="0" distL="0" distR="0" wp14:anchorId="3772D060" wp14:editId="5A11D4F1">
            <wp:extent cx="5486400" cy="4114800"/>
            <wp:effectExtent l="0" t="0" r="0" b="0"/>
            <wp:docPr id="45" name="Picture 45" descr="A building under constru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uilding under construction&#10;&#10;Description automatically generated with low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C305DA4" w14:textId="0AEFA43C" w:rsidR="00910189" w:rsidRDefault="00910189" w:rsidP="00593809">
      <w:pPr>
        <w:jc w:val="center"/>
      </w:pPr>
    </w:p>
    <w:p w14:paraId="267C48DF" w14:textId="6518479F" w:rsidR="00910189" w:rsidRDefault="00910189" w:rsidP="00593809">
      <w:pPr>
        <w:jc w:val="center"/>
      </w:pPr>
      <w:r>
        <w:rPr>
          <w:noProof/>
        </w:rPr>
        <w:drawing>
          <wp:inline distT="0" distB="0" distL="0" distR="0" wp14:anchorId="06F97997" wp14:editId="620496C1">
            <wp:extent cx="4140200" cy="3105150"/>
            <wp:effectExtent l="0" t="0" r="0" b="0"/>
            <wp:docPr id="51" name="Picture 51"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grass, sky, outdoor, field&#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42437" cy="3106828"/>
                    </a:xfrm>
                    <a:prstGeom prst="rect">
                      <a:avLst/>
                    </a:prstGeom>
                    <a:noFill/>
                    <a:ln>
                      <a:noFill/>
                    </a:ln>
                  </pic:spPr>
                </pic:pic>
              </a:graphicData>
            </a:graphic>
          </wp:inline>
        </w:drawing>
      </w:r>
    </w:p>
    <w:p w14:paraId="6F8092F9" w14:textId="22B1B018" w:rsidR="00910189" w:rsidRDefault="00910189" w:rsidP="00593809">
      <w:pPr>
        <w:jc w:val="center"/>
      </w:pPr>
    </w:p>
    <w:p w14:paraId="15BD530D" w14:textId="1B27D465" w:rsidR="00910189" w:rsidRDefault="00910189" w:rsidP="00593809">
      <w:pPr>
        <w:jc w:val="center"/>
      </w:pPr>
    </w:p>
    <w:p w14:paraId="620BE2C8" w14:textId="7D08066B" w:rsidR="00910189" w:rsidRDefault="00910189" w:rsidP="00593809">
      <w:pPr>
        <w:jc w:val="center"/>
      </w:pPr>
    </w:p>
    <w:p w14:paraId="37EB2910" w14:textId="53931DC2" w:rsidR="00910189" w:rsidRDefault="00910189" w:rsidP="00593809">
      <w:pPr>
        <w:jc w:val="center"/>
      </w:pPr>
    </w:p>
    <w:p w14:paraId="4DE9783D" w14:textId="10B6910F" w:rsidR="00910189" w:rsidRDefault="00910189" w:rsidP="00593809">
      <w:pPr>
        <w:jc w:val="center"/>
      </w:pPr>
    </w:p>
    <w:p w14:paraId="46E79835" w14:textId="3DC70617" w:rsidR="00910189" w:rsidRDefault="00910189" w:rsidP="00593809">
      <w:pPr>
        <w:jc w:val="center"/>
      </w:pPr>
    </w:p>
    <w:p w14:paraId="17417C38" w14:textId="68CE3D74" w:rsidR="00910189" w:rsidRDefault="00910189" w:rsidP="00593809">
      <w:pPr>
        <w:jc w:val="center"/>
      </w:pPr>
      <w:r>
        <w:t>April 20, 2022</w:t>
      </w:r>
    </w:p>
    <w:p w14:paraId="4B187563" w14:textId="764C7762" w:rsidR="00910189" w:rsidRDefault="00910189" w:rsidP="00593809">
      <w:pPr>
        <w:jc w:val="center"/>
      </w:pPr>
      <w:r>
        <w:t>Day of Demolition</w:t>
      </w:r>
    </w:p>
    <w:p w14:paraId="6E8CE5B5" w14:textId="1EAF967E" w:rsidR="00013CA6" w:rsidRDefault="00013CA6" w:rsidP="00593809">
      <w:pPr>
        <w:jc w:val="center"/>
      </w:pPr>
    </w:p>
    <w:p w14:paraId="512D314B" w14:textId="2B623D29" w:rsidR="00013CA6" w:rsidRDefault="00013CA6" w:rsidP="00593809">
      <w:pPr>
        <w:jc w:val="center"/>
      </w:pPr>
      <w:r>
        <w:rPr>
          <w:noProof/>
        </w:rPr>
        <w:drawing>
          <wp:inline distT="0" distB="0" distL="0" distR="0" wp14:anchorId="72D120EA" wp14:editId="0D7532EC">
            <wp:extent cx="5486400" cy="4114800"/>
            <wp:effectExtent l="0" t="0" r="0" b="0"/>
            <wp:docPr id="60" name="Picture 60" descr="A picture containing sky, ground, outdoor,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sky, ground, outdoor, parke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30ABB00" w14:textId="598D8400" w:rsidR="00910189" w:rsidRDefault="00910189" w:rsidP="00593809">
      <w:pPr>
        <w:jc w:val="center"/>
      </w:pPr>
      <w:r>
        <w:rPr>
          <w:noProof/>
        </w:rPr>
        <w:lastRenderedPageBreak/>
        <w:drawing>
          <wp:inline distT="0" distB="0" distL="0" distR="0" wp14:anchorId="74A424B1" wp14:editId="28B99410">
            <wp:extent cx="5299710" cy="3974783"/>
            <wp:effectExtent l="0" t="4128"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5331066" cy="3998300"/>
                    </a:xfrm>
                    <a:prstGeom prst="rect">
                      <a:avLst/>
                    </a:prstGeom>
                    <a:noFill/>
                    <a:ln>
                      <a:noFill/>
                    </a:ln>
                  </pic:spPr>
                </pic:pic>
              </a:graphicData>
            </a:graphic>
          </wp:inline>
        </w:drawing>
      </w:r>
      <w:r>
        <w:rPr>
          <w:noProof/>
        </w:rPr>
        <w:lastRenderedPageBreak/>
        <w:drawing>
          <wp:inline distT="0" distB="0" distL="0" distR="0" wp14:anchorId="7192A98C" wp14:editId="655EB0D2">
            <wp:extent cx="5486400" cy="4114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r>
        <w:rPr>
          <w:noProof/>
        </w:rPr>
        <w:lastRenderedPageBreak/>
        <w:drawing>
          <wp:inline distT="0" distB="0" distL="0" distR="0" wp14:anchorId="227F549A" wp14:editId="0983D179">
            <wp:extent cx="5486400" cy="4114800"/>
            <wp:effectExtent l="0" t="0" r="0" b="0"/>
            <wp:docPr id="61" name="Picture 61" descr="A picture contain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outdoor, ston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r>
        <w:rPr>
          <w:noProof/>
        </w:rPr>
        <w:lastRenderedPageBreak/>
        <w:drawing>
          <wp:inline distT="0" distB="0" distL="0" distR="0" wp14:anchorId="09A33FE9" wp14:editId="250DD4F6">
            <wp:extent cx="5486400" cy="4114800"/>
            <wp:effectExtent l="0" t="0" r="0" b="0"/>
            <wp:docPr id="59" name="Picture 59"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dirty&#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5486400" cy="4114800"/>
                    </a:xfrm>
                    <a:prstGeom prst="rect">
                      <a:avLst/>
                    </a:prstGeom>
                    <a:noFill/>
                    <a:ln>
                      <a:noFill/>
                    </a:ln>
                  </pic:spPr>
                </pic:pic>
              </a:graphicData>
            </a:graphic>
          </wp:inline>
        </w:drawing>
      </w:r>
    </w:p>
    <w:p w14:paraId="6321971B" w14:textId="2A3091B8" w:rsidR="00910189" w:rsidRDefault="00910189" w:rsidP="00593809">
      <w:pPr>
        <w:jc w:val="center"/>
      </w:pPr>
    </w:p>
    <w:p w14:paraId="245313B1" w14:textId="22272A98" w:rsidR="00910189" w:rsidRDefault="00910189" w:rsidP="00593809">
      <w:pPr>
        <w:jc w:val="center"/>
      </w:pPr>
    </w:p>
    <w:p w14:paraId="5399D306" w14:textId="4F4163CC" w:rsidR="00910189" w:rsidRDefault="00910189" w:rsidP="00593809">
      <w:pPr>
        <w:jc w:val="center"/>
      </w:pPr>
    </w:p>
    <w:p w14:paraId="1A9E620D" w14:textId="49245780" w:rsidR="00910189" w:rsidRDefault="00910189" w:rsidP="00593809">
      <w:pPr>
        <w:jc w:val="center"/>
      </w:pPr>
    </w:p>
    <w:p w14:paraId="123DADFB" w14:textId="63483FE9" w:rsidR="00910189" w:rsidRDefault="00910189" w:rsidP="00593809">
      <w:pPr>
        <w:jc w:val="center"/>
      </w:pPr>
    </w:p>
    <w:p w14:paraId="65C8C3A8" w14:textId="6206E117" w:rsidR="00910189" w:rsidRDefault="00910189" w:rsidP="00593809">
      <w:pPr>
        <w:jc w:val="center"/>
      </w:pPr>
    </w:p>
    <w:p w14:paraId="3CF62020" w14:textId="493B2D43" w:rsidR="00910189" w:rsidRDefault="00910189" w:rsidP="00593809">
      <w:pPr>
        <w:jc w:val="center"/>
      </w:pPr>
    </w:p>
    <w:p w14:paraId="7E4441AC" w14:textId="1B9857A0" w:rsidR="00910189" w:rsidRDefault="00910189" w:rsidP="00593809">
      <w:pPr>
        <w:jc w:val="center"/>
      </w:pPr>
    </w:p>
    <w:p w14:paraId="3E665D95" w14:textId="7820E967" w:rsidR="00910189" w:rsidRDefault="00910189" w:rsidP="00593809">
      <w:pPr>
        <w:jc w:val="center"/>
      </w:pPr>
    </w:p>
    <w:p w14:paraId="21A7112D" w14:textId="214AAF76" w:rsidR="00910189" w:rsidRDefault="00910189" w:rsidP="00593809">
      <w:pPr>
        <w:jc w:val="center"/>
      </w:pPr>
    </w:p>
    <w:p w14:paraId="4939F99D" w14:textId="5029DB45" w:rsidR="00910189" w:rsidRDefault="00910189" w:rsidP="00593809">
      <w:pPr>
        <w:jc w:val="center"/>
      </w:pPr>
    </w:p>
    <w:p w14:paraId="70CDBABC" w14:textId="1F81A1E1" w:rsidR="00910189" w:rsidRDefault="00910189" w:rsidP="00593809">
      <w:pPr>
        <w:jc w:val="center"/>
      </w:pPr>
    </w:p>
    <w:p w14:paraId="4B2BF7A6" w14:textId="70C87D02" w:rsidR="00910189" w:rsidRDefault="00910189" w:rsidP="00593809">
      <w:pPr>
        <w:jc w:val="center"/>
      </w:pPr>
    </w:p>
    <w:p w14:paraId="5670B088" w14:textId="77777777" w:rsidR="00910189" w:rsidRDefault="00910189" w:rsidP="00593809">
      <w:pPr>
        <w:jc w:val="center"/>
      </w:pPr>
    </w:p>
    <w:p w14:paraId="011582FC" w14:textId="77777777" w:rsidR="002603D7" w:rsidRDefault="002603D7" w:rsidP="00593809">
      <w:pPr>
        <w:jc w:val="center"/>
      </w:pPr>
    </w:p>
    <w:p w14:paraId="2FF606DE" w14:textId="77777777" w:rsidR="002603D7" w:rsidRDefault="002603D7" w:rsidP="00593809">
      <w:pPr>
        <w:jc w:val="center"/>
      </w:pPr>
    </w:p>
    <w:p w14:paraId="71598F7A" w14:textId="314E9D51" w:rsidR="002603D7" w:rsidRDefault="002603D7" w:rsidP="00593809">
      <w:pPr>
        <w:jc w:val="center"/>
        <w:sectPr w:rsidR="002603D7" w:rsidSect="00A048DA">
          <w:type w:val="continuous"/>
          <w:pgSz w:w="12240" w:h="15840"/>
          <w:pgMar w:top="1440" w:right="1800" w:bottom="1440" w:left="1800" w:header="720" w:footer="720" w:gutter="0"/>
          <w:cols w:space="720"/>
          <w:formProt w:val="0"/>
          <w:docGrid w:linePitch="360"/>
        </w:sectPr>
      </w:pPr>
    </w:p>
    <w:p w14:paraId="13E228B8" w14:textId="77777777" w:rsidR="00AD621C" w:rsidRPr="00710AD3" w:rsidRDefault="00AD621C" w:rsidP="00710AD3">
      <w:pPr>
        <w:ind w:left="360"/>
      </w:pPr>
    </w:p>
    <w:tbl>
      <w:tblPr>
        <w:tblW w:w="0" w:type="auto"/>
        <w:tblLayout w:type="fixed"/>
        <w:tblLook w:val="01E0" w:firstRow="1" w:lastRow="1" w:firstColumn="1" w:lastColumn="1" w:noHBand="0" w:noVBand="0"/>
      </w:tblPr>
      <w:tblGrid>
        <w:gridCol w:w="1008"/>
        <w:gridCol w:w="408"/>
        <w:gridCol w:w="60"/>
        <w:gridCol w:w="295"/>
        <w:gridCol w:w="443"/>
        <w:gridCol w:w="61"/>
        <w:gridCol w:w="212"/>
        <w:gridCol w:w="141"/>
        <w:gridCol w:w="324"/>
        <w:gridCol w:w="590"/>
        <w:gridCol w:w="706"/>
        <w:gridCol w:w="180"/>
        <w:gridCol w:w="23"/>
        <w:gridCol w:w="157"/>
        <w:gridCol w:w="705"/>
        <w:gridCol w:w="735"/>
        <w:gridCol w:w="20"/>
        <w:gridCol w:w="131"/>
        <w:gridCol w:w="48"/>
        <w:gridCol w:w="395"/>
        <w:gridCol w:w="442"/>
        <w:gridCol w:w="44"/>
        <w:gridCol w:w="252"/>
        <w:gridCol w:w="590"/>
        <w:gridCol w:w="886"/>
      </w:tblGrid>
      <w:tr w:rsidR="00AD621C" w14:paraId="60576487" w14:textId="77777777" w:rsidTr="00457009">
        <w:tc>
          <w:tcPr>
            <w:tcW w:w="8856" w:type="dxa"/>
            <w:gridSpan w:val="25"/>
          </w:tcPr>
          <w:p w14:paraId="6640D5CF" w14:textId="77777777" w:rsidR="00AD621C" w:rsidRPr="00457009" w:rsidRDefault="00AD621C" w:rsidP="00457009">
            <w:pPr>
              <w:jc w:val="center"/>
              <w:rPr>
                <w:b/>
              </w:rPr>
            </w:pPr>
            <w:r w:rsidRPr="00457009">
              <w:rPr>
                <w:b/>
              </w:rPr>
              <w:t>DESCRIPTION OF IMPROVEMENT(S) TAKEN</w:t>
            </w:r>
          </w:p>
        </w:tc>
      </w:tr>
      <w:tr w:rsidR="00AD621C" w14:paraId="6853DE8A" w14:textId="77777777" w:rsidTr="00457009">
        <w:tc>
          <w:tcPr>
            <w:tcW w:w="4428" w:type="dxa"/>
            <w:gridSpan w:val="12"/>
          </w:tcPr>
          <w:p w14:paraId="13B87253" w14:textId="77777777" w:rsidR="00AD621C" w:rsidRDefault="00AD621C" w:rsidP="00457009">
            <w:pPr>
              <w:jc w:val="center"/>
            </w:pPr>
            <w:r>
              <w:t>GENERAL DESCRIPTION</w:t>
            </w:r>
          </w:p>
        </w:tc>
        <w:tc>
          <w:tcPr>
            <w:tcW w:w="4428" w:type="dxa"/>
            <w:gridSpan w:val="13"/>
          </w:tcPr>
          <w:p w14:paraId="2606A77B" w14:textId="77777777" w:rsidR="00AD621C" w:rsidRDefault="00AD621C" w:rsidP="00457009">
            <w:pPr>
              <w:jc w:val="center"/>
            </w:pPr>
            <w:r>
              <w:t>EXTERIOR DESCRIPTION</w:t>
            </w:r>
          </w:p>
        </w:tc>
      </w:tr>
      <w:tr w:rsidR="00AD621C" w14:paraId="636EEC04" w14:textId="77777777" w:rsidTr="00457009">
        <w:tc>
          <w:tcPr>
            <w:tcW w:w="2214" w:type="dxa"/>
            <w:gridSpan w:val="5"/>
          </w:tcPr>
          <w:p w14:paraId="748D518F" w14:textId="77777777" w:rsidR="00AD621C" w:rsidRDefault="00AD621C" w:rsidP="00710AD3">
            <w:r>
              <w:t>No. of Stories</w:t>
            </w:r>
          </w:p>
        </w:tc>
        <w:tc>
          <w:tcPr>
            <w:tcW w:w="2214" w:type="dxa"/>
            <w:gridSpan w:val="7"/>
            <w:tcBorders>
              <w:bottom w:val="single" w:sz="4" w:space="0" w:color="auto"/>
            </w:tcBorders>
          </w:tcPr>
          <w:p w14:paraId="6C7EDDB2" w14:textId="425C9879" w:rsidR="00AD621C" w:rsidRDefault="00A048DA" w:rsidP="00710AD3">
            <w:r>
              <w:fldChar w:fldCharType="begin">
                <w:ffData>
                  <w:name w:val="Text6"/>
                  <w:enabled/>
                  <w:calcOnExit w:val="0"/>
                  <w:textInput/>
                </w:ffData>
              </w:fldChar>
            </w:r>
            <w:bookmarkStart w:id="9" w:name="Text6"/>
            <w:r>
              <w:instrText xml:space="preserve"> FORMTEXT </w:instrText>
            </w:r>
            <w:r>
              <w:fldChar w:fldCharType="separate"/>
            </w:r>
            <w:r w:rsidR="00013CA6">
              <w:rPr>
                <w:noProof/>
              </w:rPr>
              <w:t>1</w:t>
            </w:r>
            <w:r>
              <w:fldChar w:fldCharType="end"/>
            </w:r>
            <w:bookmarkEnd w:id="9"/>
          </w:p>
        </w:tc>
        <w:tc>
          <w:tcPr>
            <w:tcW w:w="2214" w:type="dxa"/>
            <w:gridSpan w:val="8"/>
          </w:tcPr>
          <w:p w14:paraId="5A0BF484" w14:textId="77777777" w:rsidR="00AD621C" w:rsidRDefault="00AD621C" w:rsidP="00710AD3">
            <w:r>
              <w:t>Foundation</w:t>
            </w:r>
          </w:p>
        </w:tc>
        <w:tc>
          <w:tcPr>
            <w:tcW w:w="2214" w:type="dxa"/>
            <w:gridSpan w:val="5"/>
            <w:tcBorders>
              <w:bottom w:val="single" w:sz="4" w:space="0" w:color="auto"/>
            </w:tcBorders>
          </w:tcPr>
          <w:p w14:paraId="17B059BA" w14:textId="747115A2" w:rsidR="00AD621C" w:rsidRDefault="00A048DA" w:rsidP="00710AD3">
            <w:r>
              <w:fldChar w:fldCharType="begin">
                <w:ffData>
                  <w:name w:val="Text15"/>
                  <w:enabled/>
                  <w:calcOnExit w:val="0"/>
                  <w:textInput/>
                </w:ffData>
              </w:fldChar>
            </w:r>
            <w:bookmarkStart w:id="10" w:name="Text15"/>
            <w:r>
              <w:instrText xml:space="preserve"> FORMTEXT </w:instrText>
            </w:r>
            <w:r>
              <w:fldChar w:fldCharType="separate"/>
            </w:r>
            <w:r w:rsidR="00013CA6">
              <w:rPr>
                <w:noProof/>
              </w:rPr>
              <w:t>Concrete Pad</w:t>
            </w:r>
            <w:r>
              <w:fldChar w:fldCharType="end"/>
            </w:r>
            <w:bookmarkEnd w:id="10"/>
          </w:p>
        </w:tc>
      </w:tr>
      <w:tr w:rsidR="00AD621C" w14:paraId="1EC8521A" w14:textId="77777777" w:rsidTr="00457009">
        <w:tc>
          <w:tcPr>
            <w:tcW w:w="2214" w:type="dxa"/>
            <w:gridSpan w:val="5"/>
          </w:tcPr>
          <w:p w14:paraId="31613F2E" w14:textId="77777777" w:rsidR="00AD621C" w:rsidRDefault="00AD621C" w:rsidP="00710AD3">
            <w:proofErr w:type="gramStart"/>
            <w:r>
              <w:t>Type(</w:t>
            </w:r>
            <w:proofErr w:type="gramEnd"/>
            <w:r>
              <w:t>Det./Att.)</w:t>
            </w:r>
          </w:p>
        </w:tc>
        <w:tc>
          <w:tcPr>
            <w:tcW w:w="2214" w:type="dxa"/>
            <w:gridSpan w:val="7"/>
            <w:tcBorders>
              <w:top w:val="single" w:sz="4" w:space="0" w:color="auto"/>
              <w:bottom w:val="single" w:sz="4" w:space="0" w:color="auto"/>
            </w:tcBorders>
          </w:tcPr>
          <w:p w14:paraId="7AC1867F" w14:textId="77777777" w:rsidR="00AD621C" w:rsidRDefault="00A048DA" w:rsidP="00710AD3">
            <w:r>
              <w:fldChar w:fldCharType="begin">
                <w:ffData>
                  <w:name w:val="Text7"/>
                  <w:enabled/>
                  <w:calcOnExit w:val="0"/>
                  <w:textInput/>
                </w:ffData>
              </w:fldChar>
            </w:r>
            <w:bookmarkStart w:id="11" w:name="Text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
          </w:p>
        </w:tc>
        <w:tc>
          <w:tcPr>
            <w:tcW w:w="2214" w:type="dxa"/>
            <w:gridSpan w:val="8"/>
          </w:tcPr>
          <w:p w14:paraId="6D51BE94" w14:textId="77777777" w:rsidR="00AD621C" w:rsidRDefault="00AD621C" w:rsidP="00710AD3">
            <w:r>
              <w:t>Exterior Walls</w:t>
            </w:r>
          </w:p>
        </w:tc>
        <w:tc>
          <w:tcPr>
            <w:tcW w:w="2214" w:type="dxa"/>
            <w:gridSpan w:val="5"/>
            <w:tcBorders>
              <w:top w:val="single" w:sz="4" w:space="0" w:color="auto"/>
              <w:bottom w:val="single" w:sz="4" w:space="0" w:color="auto"/>
            </w:tcBorders>
          </w:tcPr>
          <w:p w14:paraId="74092B20" w14:textId="741FD879" w:rsidR="00AD621C" w:rsidRDefault="00A048DA" w:rsidP="00710AD3">
            <w:r>
              <w:fldChar w:fldCharType="begin">
                <w:ffData>
                  <w:name w:val="Text16"/>
                  <w:enabled/>
                  <w:calcOnExit w:val="0"/>
                  <w:textInput/>
                </w:ffData>
              </w:fldChar>
            </w:r>
            <w:bookmarkStart w:id="12" w:name="Text16"/>
            <w:r>
              <w:instrText xml:space="preserve"> FORMTEXT </w:instrText>
            </w:r>
            <w:r>
              <w:fldChar w:fldCharType="separate"/>
            </w:r>
            <w:r w:rsidR="00013CA6">
              <w:rPr>
                <w:noProof/>
              </w:rPr>
              <w:t>Concrete Block</w:t>
            </w:r>
            <w:r>
              <w:fldChar w:fldCharType="end"/>
            </w:r>
            <w:bookmarkEnd w:id="12"/>
          </w:p>
        </w:tc>
      </w:tr>
      <w:tr w:rsidR="00AD621C" w14:paraId="2E412384" w14:textId="77777777" w:rsidTr="00457009">
        <w:tc>
          <w:tcPr>
            <w:tcW w:w="2214" w:type="dxa"/>
            <w:gridSpan w:val="5"/>
          </w:tcPr>
          <w:p w14:paraId="06028372" w14:textId="77777777" w:rsidR="00AD621C" w:rsidRDefault="00AD621C" w:rsidP="00710AD3">
            <w:proofErr w:type="gramStart"/>
            <w:r>
              <w:t>Design(</w:t>
            </w:r>
            <w:proofErr w:type="gramEnd"/>
            <w:r>
              <w:t>Style)</w:t>
            </w:r>
          </w:p>
        </w:tc>
        <w:tc>
          <w:tcPr>
            <w:tcW w:w="2214" w:type="dxa"/>
            <w:gridSpan w:val="7"/>
            <w:tcBorders>
              <w:top w:val="single" w:sz="4" w:space="0" w:color="auto"/>
              <w:bottom w:val="single" w:sz="4" w:space="0" w:color="auto"/>
            </w:tcBorders>
          </w:tcPr>
          <w:p w14:paraId="29795148" w14:textId="3688ABE5" w:rsidR="00AD621C" w:rsidRDefault="00A048DA" w:rsidP="00710AD3">
            <w:r>
              <w:fldChar w:fldCharType="begin">
                <w:ffData>
                  <w:name w:val="Text8"/>
                  <w:enabled/>
                  <w:calcOnExit w:val="0"/>
                  <w:textInput/>
                </w:ffData>
              </w:fldChar>
            </w:r>
            <w:bookmarkStart w:id="13" w:name="Text8"/>
            <w:r>
              <w:instrText xml:space="preserve"> FORMTEXT </w:instrText>
            </w:r>
            <w:r>
              <w:fldChar w:fldCharType="separate"/>
            </w:r>
            <w:r w:rsidR="00013CA6">
              <w:rPr>
                <w:noProof/>
              </w:rPr>
              <w:t>Block Building</w:t>
            </w:r>
            <w:r>
              <w:fldChar w:fldCharType="end"/>
            </w:r>
            <w:bookmarkEnd w:id="13"/>
          </w:p>
        </w:tc>
        <w:tc>
          <w:tcPr>
            <w:tcW w:w="2214" w:type="dxa"/>
            <w:gridSpan w:val="8"/>
          </w:tcPr>
          <w:p w14:paraId="2E2FF8B8" w14:textId="77777777" w:rsidR="00AD621C" w:rsidRDefault="00AD621C" w:rsidP="00710AD3">
            <w:r>
              <w:t>Roof Surface</w:t>
            </w:r>
          </w:p>
        </w:tc>
        <w:tc>
          <w:tcPr>
            <w:tcW w:w="2214" w:type="dxa"/>
            <w:gridSpan w:val="5"/>
            <w:tcBorders>
              <w:top w:val="single" w:sz="4" w:space="0" w:color="auto"/>
              <w:bottom w:val="single" w:sz="4" w:space="0" w:color="auto"/>
            </w:tcBorders>
          </w:tcPr>
          <w:p w14:paraId="01658237" w14:textId="02245894" w:rsidR="00AD621C" w:rsidRDefault="00A048DA" w:rsidP="00710AD3">
            <w:r>
              <w:fldChar w:fldCharType="begin">
                <w:ffData>
                  <w:name w:val="Text17"/>
                  <w:enabled/>
                  <w:calcOnExit w:val="0"/>
                  <w:textInput/>
                </w:ffData>
              </w:fldChar>
            </w:r>
            <w:bookmarkStart w:id="14" w:name="Text17"/>
            <w:r>
              <w:instrText xml:space="preserve"> FORMTEXT </w:instrText>
            </w:r>
            <w:r>
              <w:fldChar w:fldCharType="separate"/>
            </w:r>
            <w:r w:rsidR="00013CA6">
              <w:rPr>
                <w:noProof/>
              </w:rPr>
              <w:t>No roof in tact</w:t>
            </w:r>
            <w:r>
              <w:fldChar w:fldCharType="end"/>
            </w:r>
            <w:bookmarkEnd w:id="14"/>
          </w:p>
        </w:tc>
      </w:tr>
      <w:tr w:rsidR="00AD621C" w14:paraId="0A0A0F6E" w14:textId="77777777" w:rsidTr="00457009">
        <w:tc>
          <w:tcPr>
            <w:tcW w:w="2214" w:type="dxa"/>
            <w:gridSpan w:val="5"/>
          </w:tcPr>
          <w:p w14:paraId="13FC46E3" w14:textId="77777777" w:rsidR="00AD621C" w:rsidRDefault="00AD621C" w:rsidP="00710AD3">
            <w:proofErr w:type="gramStart"/>
            <w:r>
              <w:t>Age(</w:t>
            </w:r>
            <w:proofErr w:type="gramEnd"/>
            <w:r>
              <w:t>Years)</w:t>
            </w:r>
          </w:p>
        </w:tc>
        <w:tc>
          <w:tcPr>
            <w:tcW w:w="2214" w:type="dxa"/>
            <w:gridSpan w:val="7"/>
            <w:tcBorders>
              <w:top w:val="single" w:sz="4" w:space="0" w:color="auto"/>
              <w:bottom w:val="single" w:sz="4" w:space="0" w:color="auto"/>
            </w:tcBorders>
          </w:tcPr>
          <w:p w14:paraId="50383FD4" w14:textId="12AB0FCA" w:rsidR="00AD621C" w:rsidRDefault="00A048DA" w:rsidP="00710AD3">
            <w:r>
              <w:fldChar w:fldCharType="begin">
                <w:ffData>
                  <w:name w:val="Text9"/>
                  <w:enabled/>
                  <w:calcOnExit w:val="0"/>
                  <w:textInput/>
                </w:ffData>
              </w:fldChar>
            </w:r>
            <w:bookmarkStart w:id="15" w:name="Text9"/>
            <w:r>
              <w:instrText xml:space="preserve"> FORMTEXT </w:instrText>
            </w:r>
            <w:r>
              <w:fldChar w:fldCharType="separate"/>
            </w:r>
            <w:r w:rsidR="00013CA6">
              <w:rPr>
                <w:noProof/>
              </w:rPr>
              <w:t>75+</w:t>
            </w:r>
            <w:r>
              <w:fldChar w:fldCharType="end"/>
            </w:r>
            <w:bookmarkEnd w:id="15"/>
          </w:p>
        </w:tc>
        <w:tc>
          <w:tcPr>
            <w:tcW w:w="2214" w:type="dxa"/>
            <w:gridSpan w:val="8"/>
          </w:tcPr>
          <w:p w14:paraId="18F5838B" w14:textId="77777777" w:rsidR="00AD621C" w:rsidRDefault="00AD621C" w:rsidP="00710AD3">
            <w:r>
              <w:t>Gutter/Downspouts</w:t>
            </w:r>
          </w:p>
        </w:tc>
        <w:tc>
          <w:tcPr>
            <w:tcW w:w="2214" w:type="dxa"/>
            <w:gridSpan w:val="5"/>
            <w:tcBorders>
              <w:top w:val="single" w:sz="4" w:space="0" w:color="auto"/>
              <w:bottom w:val="single" w:sz="4" w:space="0" w:color="auto"/>
            </w:tcBorders>
          </w:tcPr>
          <w:p w14:paraId="1DC42D49" w14:textId="57A8F5A2" w:rsidR="00AD621C" w:rsidRDefault="00A048DA" w:rsidP="00710AD3">
            <w:r>
              <w:fldChar w:fldCharType="begin">
                <w:ffData>
                  <w:name w:val="Text18"/>
                  <w:enabled/>
                  <w:calcOnExit w:val="0"/>
                  <w:textInput/>
                </w:ffData>
              </w:fldChar>
            </w:r>
            <w:bookmarkStart w:id="16" w:name="Text18"/>
            <w:r>
              <w:instrText xml:space="preserve"> FORMTEXT </w:instrText>
            </w:r>
            <w:r>
              <w:fldChar w:fldCharType="separate"/>
            </w:r>
            <w:r w:rsidR="00013CA6">
              <w:rPr>
                <w:noProof/>
              </w:rPr>
              <w:t>None</w:t>
            </w:r>
            <w:r>
              <w:fldChar w:fldCharType="end"/>
            </w:r>
            <w:bookmarkEnd w:id="16"/>
          </w:p>
        </w:tc>
      </w:tr>
      <w:tr w:rsidR="00AD621C" w14:paraId="44FCBC23" w14:textId="77777777" w:rsidTr="00457009">
        <w:tc>
          <w:tcPr>
            <w:tcW w:w="2214" w:type="dxa"/>
            <w:gridSpan w:val="5"/>
          </w:tcPr>
          <w:p w14:paraId="3EFEB47F" w14:textId="77777777" w:rsidR="00AD621C" w:rsidRDefault="00AD621C" w:rsidP="00710AD3">
            <w:r>
              <w:t xml:space="preserve">Effective </w:t>
            </w:r>
            <w:proofErr w:type="gramStart"/>
            <w:r>
              <w:t>Age(</w:t>
            </w:r>
            <w:proofErr w:type="gramEnd"/>
            <w:r>
              <w:t>Yrs.)</w:t>
            </w:r>
          </w:p>
        </w:tc>
        <w:tc>
          <w:tcPr>
            <w:tcW w:w="2214" w:type="dxa"/>
            <w:gridSpan w:val="7"/>
            <w:tcBorders>
              <w:top w:val="single" w:sz="4" w:space="0" w:color="auto"/>
              <w:bottom w:val="single" w:sz="4" w:space="0" w:color="auto"/>
            </w:tcBorders>
          </w:tcPr>
          <w:p w14:paraId="4C5F3531" w14:textId="7E7E15E8" w:rsidR="00AD621C" w:rsidRDefault="00A048DA" w:rsidP="00710AD3">
            <w:r>
              <w:fldChar w:fldCharType="begin">
                <w:ffData>
                  <w:name w:val="Text10"/>
                  <w:enabled/>
                  <w:calcOnExit w:val="0"/>
                  <w:textInput/>
                </w:ffData>
              </w:fldChar>
            </w:r>
            <w:bookmarkStart w:id="17" w:name="Text10"/>
            <w:r>
              <w:instrText xml:space="preserve"> FORMTEXT </w:instrText>
            </w:r>
            <w:r>
              <w:fldChar w:fldCharType="separate"/>
            </w:r>
            <w:r w:rsidR="00013CA6">
              <w:rPr>
                <w:noProof/>
              </w:rPr>
              <w:t>1925 per Auditor</w:t>
            </w:r>
            <w:r>
              <w:fldChar w:fldCharType="end"/>
            </w:r>
            <w:bookmarkEnd w:id="17"/>
          </w:p>
        </w:tc>
        <w:tc>
          <w:tcPr>
            <w:tcW w:w="2214" w:type="dxa"/>
            <w:gridSpan w:val="8"/>
          </w:tcPr>
          <w:p w14:paraId="7B887675" w14:textId="77777777" w:rsidR="00AD621C" w:rsidRDefault="00AD621C" w:rsidP="00710AD3">
            <w:r>
              <w:t>Window/Type</w:t>
            </w:r>
          </w:p>
        </w:tc>
        <w:tc>
          <w:tcPr>
            <w:tcW w:w="2214" w:type="dxa"/>
            <w:gridSpan w:val="5"/>
            <w:tcBorders>
              <w:top w:val="single" w:sz="4" w:space="0" w:color="auto"/>
              <w:bottom w:val="single" w:sz="4" w:space="0" w:color="auto"/>
            </w:tcBorders>
          </w:tcPr>
          <w:p w14:paraId="3D3568A8" w14:textId="0DF012D2" w:rsidR="00AD621C" w:rsidRDefault="00A048DA" w:rsidP="00710AD3">
            <w:r>
              <w:fldChar w:fldCharType="begin">
                <w:ffData>
                  <w:name w:val="Text19"/>
                  <w:enabled/>
                  <w:calcOnExit w:val="0"/>
                  <w:textInput/>
                </w:ffData>
              </w:fldChar>
            </w:r>
            <w:bookmarkStart w:id="18" w:name="Text19"/>
            <w:r>
              <w:instrText xml:space="preserve"> FORMTEXT </w:instrText>
            </w:r>
            <w:r>
              <w:fldChar w:fldCharType="separate"/>
            </w:r>
            <w:r w:rsidR="00013CA6">
              <w:rPr>
                <w:noProof/>
              </w:rPr>
              <w:t>Sash, but missing</w:t>
            </w:r>
            <w:r>
              <w:fldChar w:fldCharType="end"/>
            </w:r>
            <w:bookmarkEnd w:id="18"/>
          </w:p>
        </w:tc>
      </w:tr>
      <w:tr w:rsidR="00AD621C" w14:paraId="6A07E6EB" w14:textId="77777777" w:rsidTr="00457009">
        <w:tc>
          <w:tcPr>
            <w:tcW w:w="2214" w:type="dxa"/>
            <w:gridSpan w:val="5"/>
          </w:tcPr>
          <w:p w14:paraId="2ECA7304" w14:textId="77777777" w:rsidR="00AD621C" w:rsidRDefault="00AD621C" w:rsidP="00710AD3"/>
        </w:tc>
        <w:tc>
          <w:tcPr>
            <w:tcW w:w="2214" w:type="dxa"/>
            <w:gridSpan w:val="7"/>
            <w:tcBorders>
              <w:top w:val="single" w:sz="4" w:space="0" w:color="auto"/>
              <w:bottom w:val="single" w:sz="4" w:space="0" w:color="auto"/>
            </w:tcBorders>
          </w:tcPr>
          <w:p w14:paraId="27AB344D" w14:textId="77777777" w:rsidR="00AD621C" w:rsidRDefault="00A048DA" w:rsidP="00710AD3">
            <w:r>
              <w:fldChar w:fldCharType="begin">
                <w:ffData>
                  <w:name w:val="Text13"/>
                  <w:enabled/>
                  <w:calcOnExit w:val="0"/>
                  <w:textInput/>
                </w:ffData>
              </w:fldChar>
            </w:r>
            <w:bookmarkStart w:id="19" w:name="Text1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9"/>
          </w:p>
        </w:tc>
        <w:tc>
          <w:tcPr>
            <w:tcW w:w="2214" w:type="dxa"/>
            <w:gridSpan w:val="8"/>
          </w:tcPr>
          <w:p w14:paraId="6E022B43" w14:textId="77777777" w:rsidR="00AD621C" w:rsidRDefault="00AD621C" w:rsidP="00710AD3">
            <w:r>
              <w:t>Storm/Screens</w:t>
            </w:r>
          </w:p>
        </w:tc>
        <w:tc>
          <w:tcPr>
            <w:tcW w:w="2214" w:type="dxa"/>
            <w:gridSpan w:val="5"/>
            <w:tcBorders>
              <w:top w:val="single" w:sz="4" w:space="0" w:color="auto"/>
              <w:bottom w:val="single" w:sz="4" w:space="0" w:color="auto"/>
            </w:tcBorders>
          </w:tcPr>
          <w:p w14:paraId="64429981" w14:textId="7ABE8B3A" w:rsidR="00AD621C" w:rsidRDefault="00A048DA" w:rsidP="00710AD3">
            <w:r>
              <w:fldChar w:fldCharType="begin">
                <w:ffData>
                  <w:name w:val="Text20"/>
                  <w:enabled/>
                  <w:calcOnExit w:val="0"/>
                  <w:textInput/>
                </w:ffData>
              </w:fldChar>
            </w:r>
            <w:bookmarkStart w:id="20" w:name="Text20"/>
            <w:r>
              <w:instrText xml:space="preserve"> FORMTEXT </w:instrText>
            </w:r>
            <w:r>
              <w:fldChar w:fldCharType="separate"/>
            </w:r>
            <w:r w:rsidR="00013CA6">
              <w:rPr>
                <w:noProof/>
              </w:rPr>
              <w:t>None</w:t>
            </w:r>
            <w:r>
              <w:fldChar w:fldCharType="end"/>
            </w:r>
            <w:bookmarkEnd w:id="20"/>
          </w:p>
        </w:tc>
      </w:tr>
      <w:tr w:rsidR="00AD621C" w14:paraId="5E5B28AC" w14:textId="77777777" w:rsidTr="00457009">
        <w:tc>
          <w:tcPr>
            <w:tcW w:w="2214" w:type="dxa"/>
            <w:gridSpan w:val="5"/>
          </w:tcPr>
          <w:p w14:paraId="4C32A547" w14:textId="77777777" w:rsidR="00AD621C" w:rsidRDefault="00AD621C" w:rsidP="00710AD3"/>
        </w:tc>
        <w:tc>
          <w:tcPr>
            <w:tcW w:w="2214" w:type="dxa"/>
            <w:gridSpan w:val="7"/>
            <w:tcBorders>
              <w:top w:val="single" w:sz="4" w:space="0" w:color="auto"/>
              <w:bottom w:val="single" w:sz="4" w:space="0" w:color="auto"/>
            </w:tcBorders>
          </w:tcPr>
          <w:p w14:paraId="4DFB81D0" w14:textId="77777777" w:rsidR="00AD621C" w:rsidRDefault="00A048DA" w:rsidP="00710AD3">
            <w:r>
              <w:fldChar w:fldCharType="begin">
                <w:ffData>
                  <w:name w:val="Text14"/>
                  <w:enabled/>
                  <w:calcOnExit w:val="0"/>
                  <w:textInput/>
                </w:ffData>
              </w:fldChar>
            </w:r>
            <w:bookmarkStart w:id="21" w:name="Text1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1"/>
          </w:p>
        </w:tc>
        <w:tc>
          <w:tcPr>
            <w:tcW w:w="2214" w:type="dxa"/>
            <w:gridSpan w:val="8"/>
          </w:tcPr>
          <w:p w14:paraId="44AFED6B" w14:textId="77777777" w:rsidR="00AD621C" w:rsidRDefault="00AD621C" w:rsidP="00710AD3">
            <w:r>
              <w:t>Manufactured Home</w:t>
            </w:r>
          </w:p>
        </w:tc>
        <w:tc>
          <w:tcPr>
            <w:tcW w:w="2214" w:type="dxa"/>
            <w:gridSpan w:val="5"/>
            <w:tcBorders>
              <w:top w:val="single" w:sz="4" w:space="0" w:color="auto"/>
              <w:bottom w:val="single" w:sz="4" w:space="0" w:color="auto"/>
            </w:tcBorders>
          </w:tcPr>
          <w:p w14:paraId="2C33E815" w14:textId="31B22BA9" w:rsidR="00AD621C" w:rsidRDefault="00A048DA" w:rsidP="00710AD3">
            <w:r>
              <w:fldChar w:fldCharType="begin">
                <w:ffData>
                  <w:name w:val="Text21"/>
                  <w:enabled/>
                  <w:calcOnExit w:val="0"/>
                  <w:textInput/>
                </w:ffData>
              </w:fldChar>
            </w:r>
            <w:bookmarkStart w:id="22" w:name="Text21"/>
            <w:r>
              <w:instrText xml:space="preserve"> FORMTEXT </w:instrText>
            </w:r>
            <w:r>
              <w:fldChar w:fldCharType="separate"/>
            </w:r>
            <w:r w:rsidR="00013CA6">
              <w:rPr>
                <w:noProof/>
              </w:rPr>
              <w:t>No</w:t>
            </w:r>
            <w:r>
              <w:fldChar w:fldCharType="end"/>
            </w:r>
            <w:bookmarkEnd w:id="22"/>
          </w:p>
        </w:tc>
      </w:tr>
      <w:tr w:rsidR="00AD621C" w14:paraId="0FBEB46D" w14:textId="77777777" w:rsidTr="00457009">
        <w:tc>
          <w:tcPr>
            <w:tcW w:w="2214" w:type="dxa"/>
            <w:gridSpan w:val="5"/>
          </w:tcPr>
          <w:p w14:paraId="6A342D6B" w14:textId="77777777" w:rsidR="00AD621C" w:rsidRDefault="00AD621C" w:rsidP="00710AD3"/>
        </w:tc>
        <w:tc>
          <w:tcPr>
            <w:tcW w:w="2214" w:type="dxa"/>
            <w:gridSpan w:val="7"/>
            <w:tcBorders>
              <w:top w:val="single" w:sz="4" w:space="0" w:color="auto"/>
            </w:tcBorders>
          </w:tcPr>
          <w:p w14:paraId="6EBF4107" w14:textId="77777777" w:rsidR="00AD621C" w:rsidRDefault="00AD621C" w:rsidP="00710AD3"/>
        </w:tc>
        <w:tc>
          <w:tcPr>
            <w:tcW w:w="2214" w:type="dxa"/>
            <w:gridSpan w:val="8"/>
          </w:tcPr>
          <w:p w14:paraId="3A2E9D9C" w14:textId="77777777" w:rsidR="00AD621C" w:rsidRDefault="00AD621C" w:rsidP="00710AD3"/>
        </w:tc>
        <w:tc>
          <w:tcPr>
            <w:tcW w:w="2214" w:type="dxa"/>
            <w:gridSpan w:val="5"/>
            <w:tcBorders>
              <w:top w:val="single" w:sz="4" w:space="0" w:color="auto"/>
            </w:tcBorders>
          </w:tcPr>
          <w:p w14:paraId="29612B16" w14:textId="77777777" w:rsidR="00AD621C" w:rsidRDefault="00AD621C" w:rsidP="00710AD3"/>
        </w:tc>
      </w:tr>
      <w:tr w:rsidR="00AD621C" w14:paraId="379CC30F" w14:textId="77777777" w:rsidTr="00457009">
        <w:tc>
          <w:tcPr>
            <w:tcW w:w="8856" w:type="dxa"/>
            <w:gridSpan w:val="25"/>
          </w:tcPr>
          <w:p w14:paraId="221C6D60" w14:textId="77777777" w:rsidR="00AD621C" w:rsidRDefault="00AD621C" w:rsidP="00710AD3">
            <w:r>
              <w:t>DESCRIPTION IF NON-RESIDENTIAL</w:t>
            </w:r>
          </w:p>
        </w:tc>
      </w:tr>
      <w:tr w:rsidR="00AD621C" w14:paraId="0DCC75C9" w14:textId="77777777" w:rsidTr="00457009">
        <w:trPr>
          <w:trHeight w:val="5760"/>
        </w:trPr>
        <w:tc>
          <w:tcPr>
            <w:tcW w:w="8856" w:type="dxa"/>
            <w:gridSpan w:val="25"/>
          </w:tcPr>
          <w:p w14:paraId="7454C0C0" w14:textId="77777777" w:rsidR="00013CA6" w:rsidRDefault="00A048DA" w:rsidP="00710AD3">
            <w:pPr>
              <w:rPr>
                <w:noProof/>
              </w:rPr>
            </w:pPr>
            <w:r>
              <w:fldChar w:fldCharType="begin">
                <w:ffData>
                  <w:name w:val="Text22"/>
                  <w:enabled/>
                  <w:calcOnExit w:val="0"/>
                  <w:textInput/>
                </w:ffData>
              </w:fldChar>
            </w:r>
            <w:bookmarkStart w:id="23" w:name="Text22"/>
            <w:r>
              <w:instrText xml:space="preserve"> FORMTEXT </w:instrText>
            </w:r>
            <w:r>
              <w:fldChar w:fldCharType="separate"/>
            </w:r>
          </w:p>
          <w:p w14:paraId="6D114FBF" w14:textId="5EF749A9" w:rsidR="00013CA6" w:rsidRDefault="00013CA6" w:rsidP="00710AD3">
            <w:pPr>
              <w:rPr>
                <w:noProof/>
              </w:rPr>
            </w:pPr>
            <w:r>
              <w:rPr>
                <w:noProof/>
              </w:rPr>
              <w:t xml:space="preserve">Block building with no attached doors except front door, no windows, </w:t>
            </w:r>
            <w:r w:rsidR="007D199C">
              <w:rPr>
                <w:noProof/>
              </w:rPr>
              <w:t xml:space="preserve">no bathroom facilites, </w:t>
            </w:r>
            <w:r>
              <w:rPr>
                <w:noProof/>
              </w:rPr>
              <w:t>no utilities connected.  Concrete pad behind the South wall of building.</w:t>
            </w:r>
          </w:p>
          <w:p w14:paraId="7CCA018F" w14:textId="77777777" w:rsidR="00013CA6" w:rsidRDefault="00013CA6" w:rsidP="00710AD3">
            <w:pPr>
              <w:rPr>
                <w:noProof/>
              </w:rPr>
            </w:pPr>
          </w:p>
          <w:p w14:paraId="6E51D392" w14:textId="77777777" w:rsidR="00013CA6" w:rsidRDefault="00013CA6" w:rsidP="00710AD3">
            <w:pPr>
              <w:rPr>
                <w:noProof/>
              </w:rPr>
            </w:pPr>
          </w:p>
          <w:p w14:paraId="17A38A7B" w14:textId="77777777" w:rsidR="00013CA6" w:rsidRDefault="00013CA6" w:rsidP="00710AD3">
            <w:pPr>
              <w:rPr>
                <w:noProof/>
              </w:rPr>
            </w:pPr>
          </w:p>
          <w:p w14:paraId="5897B4F8" w14:textId="77777777" w:rsidR="00013CA6" w:rsidRDefault="00013CA6" w:rsidP="00710AD3">
            <w:pPr>
              <w:rPr>
                <w:noProof/>
              </w:rPr>
            </w:pPr>
          </w:p>
          <w:p w14:paraId="4418CA22" w14:textId="77777777" w:rsidR="00013CA6" w:rsidRDefault="00013CA6" w:rsidP="00710AD3">
            <w:pPr>
              <w:rPr>
                <w:noProof/>
              </w:rPr>
            </w:pPr>
          </w:p>
          <w:p w14:paraId="163D208B" w14:textId="77777777" w:rsidR="00013CA6" w:rsidRDefault="00013CA6" w:rsidP="00710AD3">
            <w:pPr>
              <w:rPr>
                <w:noProof/>
              </w:rPr>
            </w:pPr>
          </w:p>
          <w:p w14:paraId="68727CD5" w14:textId="77777777" w:rsidR="00013CA6" w:rsidRDefault="00013CA6" w:rsidP="00710AD3">
            <w:pPr>
              <w:rPr>
                <w:noProof/>
              </w:rPr>
            </w:pPr>
          </w:p>
          <w:p w14:paraId="2DA10503" w14:textId="77777777" w:rsidR="00013CA6" w:rsidRDefault="00013CA6" w:rsidP="00710AD3">
            <w:pPr>
              <w:rPr>
                <w:noProof/>
              </w:rPr>
            </w:pPr>
          </w:p>
          <w:p w14:paraId="57CCC0BC" w14:textId="77777777" w:rsidR="00013CA6" w:rsidRDefault="00013CA6" w:rsidP="00710AD3">
            <w:pPr>
              <w:rPr>
                <w:noProof/>
              </w:rPr>
            </w:pPr>
          </w:p>
          <w:p w14:paraId="6B4E6824" w14:textId="77777777" w:rsidR="00013CA6" w:rsidRDefault="00013CA6" w:rsidP="00710AD3">
            <w:pPr>
              <w:rPr>
                <w:noProof/>
              </w:rPr>
            </w:pPr>
          </w:p>
          <w:p w14:paraId="644D553C" w14:textId="77777777" w:rsidR="00013CA6" w:rsidRDefault="00013CA6" w:rsidP="00710AD3">
            <w:pPr>
              <w:rPr>
                <w:noProof/>
              </w:rPr>
            </w:pPr>
          </w:p>
          <w:p w14:paraId="739C7534" w14:textId="77777777" w:rsidR="00013CA6" w:rsidRDefault="00013CA6" w:rsidP="00710AD3">
            <w:pPr>
              <w:rPr>
                <w:noProof/>
              </w:rPr>
            </w:pPr>
          </w:p>
          <w:p w14:paraId="18A04193" w14:textId="77777777" w:rsidR="00013CA6" w:rsidRDefault="00013CA6" w:rsidP="00710AD3">
            <w:pPr>
              <w:rPr>
                <w:noProof/>
              </w:rPr>
            </w:pPr>
          </w:p>
          <w:p w14:paraId="4215D179" w14:textId="77777777" w:rsidR="00013CA6" w:rsidRDefault="00013CA6" w:rsidP="00710AD3">
            <w:pPr>
              <w:rPr>
                <w:noProof/>
              </w:rPr>
            </w:pPr>
          </w:p>
          <w:p w14:paraId="7B2E1683" w14:textId="77777777" w:rsidR="00013CA6" w:rsidRDefault="00013CA6" w:rsidP="00710AD3">
            <w:pPr>
              <w:rPr>
                <w:noProof/>
              </w:rPr>
            </w:pPr>
          </w:p>
          <w:p w14:paraId="74CC26E7" w14:textId="77777777" w:rsidR="00013CA6" w:rsidRDefault="00013CA6" w:rsidP="00710AD3">
            <w:pPr>
              <w:rPr>
                <w:noProof/>
              </w:rPr>
            </w:pPr>
          </w:p>
          <w:p w14:paraId="50F36C8F" w14:textId="77777777" w:rsidR="00013CA6" w:rsidRDefault="00013CA6" w:rsidP="00710AD3">
            <w:pPr>
              <w:rPr>
                <w:noProof/>
              </w:rPr>
            </w:pPr>
          </w:p>
          <w:p w14:paraId="69F8AC0A" w14:textId="77777777" w:rsidR="00013CA6" w:rsidRDefault="00013CA6" w:rsidP="00710AD3">
            <w:pPr>
              <w:rPr>
                <w:noProof/>
              </w:rPr>
            </w:pPr>
          </w:p>
          <w:p w14:paraId="340203E0" w14:textId="77777777" w:rsidR="00013CA6" w:rsidRDefault="00013CA6" w:rsidP="00710AD3">
            <w:pPr>
              <w:rPr>
                <w:noProof/>
              </w:rPr>
            </w:pPr>
          </w:p>
          <w:p w14:paraId="6AB10B67" w14:textId="77777777" w:rsidR="00013CA6" w:rsidRDefault="00013CA6" w:rsidP="00710AD3">
            <w:pPr>
              <w:rPr>
                <w:noProof/>
              </w:rPr>
            </w:pPr>
          </w:p>
          <w:p w14:paraId="5C38F9C0" w14:textId="77777777" w:rsidR="00013CA6" w:rsidRDefault="00013CA6" w:rsidP="00710AD3">
            <w:pPr>
              <w:rPr>
                <w:noProof/>
              </w:rPr>
            </w:pPr>
          </w:p>
          <w:p w14:paraId="69D3AF57" w14:textId="77777777" w:rsidR="00013CA6" w:rsidRDefault="00013CA6" w:rsidP="00710AD3">
            <w:pPr>
              <w:rPr>
                <w:noProof/>
              </w:rPr>
            </w:pPr>
          </w:p>
          <w:p w14:paraId="3E2587FD" w14:textId="77777777" w:rsidR="00013CA6" w:rsidRDefault="00013CA6" w:rsidP="00710AD3">
            <w:pPr>
              <w:rPr>
                <w:noProof/>
              </w:rPr>
            </w:pPr>
          </w:p>
          <w:p w14:paraId="3DA5F952" w14:textId="77777777" w:rsidR="00013CA6" w:rsidRDefault="00013CA6" w:rsidP="00710AD3">
            <w:pPr>
              <w:rPr>
                <w:noProof/>
              </w:rPr>
            </w:pPr>
          </w:p>
          <w:p w14:paraId="14623E3C" w14:textId="77777777" w:rsidR="00013CA6" w:rsidRDefault="00013CA6" w:rsidP="00710AD3">
            <w:pPr>
              <w:rPr>
                <w:noProof/>
              </w:rPr>
            </w:pPr>
          </w:p>
          <w:p w14:paraId="74EDCCAF" w14:textId="77777777" w:rsidR="00013CA6" w:rsidRDefault="00013CA6" w:rsidP="00710AD3">
            <w:pPr>
              <w:rPr>
                <w:noProof/>
              </w:rPr>
            </w:pPr>
          </w:p>
          <w:p w14:paraId="5DFABBFC" w14:textId="77777777" w:rsidR="00013CA6" w:rsidRDefault="00013CA6" w:rsidP="00710AD3">
            <w:pPr>
              <w:rPr>
                <w:noProof/>
              </w:rPr>
            </w:pPr>
          </w:p>
          <w:p w14:paraId="6E75B892" w14:textId="77777777" w:rsidR="00013CA6" w:rsidRDefault="00013CA6" w:rsidP="00710AD3">
            <w:pPr>
              <w:rPr>
                <w:noProof/>
              </w:rPr>
            </w:pPr>
          </w:p>
          <w:p w14:paraId="13F3DF5C" w14:textId="736658B1" w:rsidR="00AD621C" w:rsidRDefault="00A048DA" w:rsidP="00710AD3">
            <w:r>
              <w:fldChar w:fldCharType="end"/>
            </w:r>
            <w:bookmarkEnd w:id="23"/>
          </w:p>
        </w:tc>
      </w:tr>
      <w:tr w:rsidR="00AD621C" w14:paraId="6949EF38" w14:textId="77777777" w:rsidTr="00457009">
        <w:tc>
          <w:tcPr>
            <w:tcW w:w="8856" w:type="dxa"/>
            <w:gridSpan w:val="25"/>
          </w:tcPr>
          <w:p w14:paraId="77CF5DAF" w14:textId="77777777" w:rsidR="00AD621C" w:rsidRDefault="00AD621C" w:rsidP="00710AD3"/>
        </w:tc>
      </w:tr>
      <w:tr w:rsidR="00AD621C" w14:paraId="05DBB144" w14:textId="77777777" w:rsidTr="00457009">
        <w:tc>
          <w:tcPr>
            <w:tcW w:w="2952" w:type="dxa"/>
            <w:gridSpan w:val="9"/>
          </w:tcPr>
          <w:p w14:paraId="546B1FDE" w14:textId="77777777" w:rsidR="00AD621C" w:rsidRDefault="00AD621C" w:rsidP="00457009">
            <w:pPr>
              <w:jc w:val="center"/>
            </w:pPr>
            <w:r>
              <w:lastRenderedPageBreak/>
              <w:t>FOUNDATION</w:t>
            </w:r>
          </w:p>
        </w:tc>
        <w:tc>
          <w:tcPr>
            <w:tcW w:w="3096" w:type="dxa"/>
            <w:gridSpan w:val="7"/>
          </w:tcPr>
          <w:p w14:paraId="2CB27066" w14:textId="77777777" w:rsidR="00AD621C" w:rsidRDefault="00AD621C" w:rsidP="00457009">
            <w:pPr>
              <w:jc w:val="center"/>
            </w:pPr>
            <w:r>
              <w:t>BASEMENT</w:t>
            </w:r>
          </w:p>
        </w:tc>
        <w:tc>
          <w:tcPr>
            <w:tcW w:w="2808" w:type="dxa"/>
            <w:gridSpan w:val="9"/>
          </w:tcPr>
          <w:p w14:paraId="548ED058" w14:textId="77777777" w:rsidR="00AD621C" w:rsidRDefault="00AD621C" w:rsidP="00457009">
            <w:pPr>
              <w:jc w:val="center"/>
            </w:pPr>
            <w:r>
              <w:t>INSULATION</w:t>
            </w:r>
          </w:p>
        </w:tc>
      </w:tr>
      <w:tr w:rsidR="00AD621C" w14:paraId="6E151951" w14:textId="77777777" w:rsidTr="00457009">
        <w:tc>
          <w:tcPr>
            <w:tcW w:w="1476" w:type="dxa"/>
            <w:gridSpan w:val="3"/>
          </w:tcPr>
          <w:p w14:paraId="582C2364" w14:textId="77777777" w:rsidR="00AD621C" w:rsidRDefault="00AD621C" w:rsidP="00710AD3">
            <w:r>
              <w:t>Slab</w:t>
            </w:r>
          </w:p>
        </w:tc>
        <w:tc>
          <w:tcPr>
            <w:tcW w:w="1476" w:type="dxa"/>
            <w:gridSpan w:val="6"/>
          </w:tcPr>
          <w:p w14:paraId="30569B2E" w14:textId="77777777" w:rsidR="00AD621C" w:rsidRDefault="00A048DA" w:rsidP="00710AD3">
            <w:r>
              <w:fldChar w:fldCharType="begin">
                <w:ffData>
                  <w:name w:val="Text23"/>
                  <w:enabled/>
                  <w:calcOnExit w:val="0"/>
                  <w:textInput/>
                </w:ffData>
              </w:fldChar>
            </w:r>
            <w:bookmarkStart w:id="24" w:name="Text2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4"/>
          </w:p>
        </w:tc>
        <w:tc>
          <w:tcPr>
            <w:tcW w:w="1656" w:type="dxa"/>
            <w:gridSpan w:val="5"/>
          </w:tcPr>
          <w:p w14:paraId="058C041D" w14:textId="77777777" w:rsidR="00AD621C" w:rsidRDefault="00AD621C" w:rsidP="00710AD3">
            <w:r>
              <w:t>Area Sq. Ft.</w:t>
            </w:r>
          </w:p>
        </w:tc>
        <w:tc>
          <w:tcPr>
            <w:tcW w:w="1440" w:type="dxa"/>
            <w:gridSpan w:val="2"/>
          </w:tcPr>
          <w:p w14:paraId="67867C30" w14:textId="77777777" w:rsidR="00AD621C" w:rsidRDefault="00A048DA" w:rsidP="00710AD3">
            <w:r>
              <w:fldChar w:fldCharType="begin">
                <w:ffData>
                  <w:name w:val="Text29"/>
                  <w:enabled/>
                  <w:calcOnExit w:val="0"/>
                  <w:textInput/>
                </w:ffData>
              </w:fldChar>
            </w:r>
            <w:bookmarkStart w:id="25" w:name="Text2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5"/>
          </w:p>
        </w:tc>
        <w:tc>
          <w:tcPr>
            <w:tcW w:w="1332" w:type="dxa"/>
            <w:gridSpan w:val="7"/>
          </w:tcPr>
          <w:p w14:paraId="2D572B5C" w14:textId="77777777" w:rsidR="00AD621C" w:rsidRDefault="00AD621C" w:rsidP="00710AD3">
            <w:r>
              <w:t>Roof</w:t>
            </w:r>
          </w:p>
        </w:tc>
        <w:tc>
          <w:tcPr>
            <w:tcW w:w="1476" w:type="dxa"/>
            <w:gridSpan w:val="2"/>
          </w:tcPr>
          <w:p w14:paraId="04272DCF" w14:textId="77777777" w:rsidR="00AD621C" w:rsidRDefault="00A048DA" w:rsidP="00710AD3">
            <w:r>
              <w:fldChar w:fldCharType="begin">
                <w:ffData>
                  <w:name w:val="Text35"/>
                  <w:enabled/>
                  <w:calcOnExit w:val="0"/>
                  <w:textInput/>
                </w:ffData>
              </w:fldChar>
            </w:r>
            <w:bookmarkStart w:id="26" w:name="Text3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6"/>
          </w:p>
        </w:tc>
      </w:tr>
      <w:tr w:rsidR="00AD621C" w14:paraId="442453A5" w14:textId="77777777" w:rsidTr="00457009">
        <w:tc>
          <w:tcPr>
            <w:tcW w:w="1476" w:type="dxa"/>
            <w:gridSpan w:val="3"/>
          </w:tcPr>
          <w:p w14:paraId="3A791E54" w14:textId="77777777" w:rsidR="00AD621C" w:rsidRDefault="00AD621C" w:rsidP="00710AD3">
            <w:r>
              <w:t>Crawl Space</w:t>
            </w:r>
          </w:p>
        </w:tc>
        <w:tc>
          <w:tcPr>
            <w:tcW w:w="1476" w:type="dxa"/>
            <w:gridSpan w:val="6"/>
          </w:tcPr>
          <w:p w14:paraId="538D578D" w14:textId="77777777" w:rsidR="00AD621C" w:rsidRDefault="00A048DA" w:rsidP="00710AD3">
            <w:r>
              <w:fldChar w:fldCharType="begin">
                <w:ffData>
                  <w:name w:val="Text24"/>
                  <w:enabled/>
                  <w:calcOnExit w:val="0"/>
                  <w:textInput/>
                </w:ffData>
              </w:fldChar>
            </w:r>
            <w:bookmarkStart w:id="27" w:name="Text2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7"/>
          </w:p>
        </w:tc>
        <w:tc>
          <w:tcPr>
            <w:tcW w:w="1656" w:type="dxa"/>
            <w:gridSpan w:val="5"/>
          </w:tcPr>
          <w:p w14:paraId="7064B0A9" w14:textId="77777777" w:rsidR="00AD621C" w:rsidRDefault="00AD621C" w:rsidP="00710AD3">
            <w:r>
              <w:t>%Finished</w:t>
            </w:r>
          </w:p>
        </w:tc>
        <w:tc>
          <w:tcPr>
            <w:tcW w:w="1440" w:type="dxa"/>
            <w:gridSpan w:val="2"/>
          </w:tcPr>
          <w:p w14:paraId="61DA2792" w14:textId="77777777" w:rsidR="00AD621C" w:rsidRDefault="00A048DA" w:rsidP="00710AD3">
            <w:r>
              <w:fldChar w:fldCharType="begin">
                <w:ffData>
                  <w:name w:val="Text30"/>
                  <w:enabled/>
                  <w:calcOnExit w:val="0"/>
                  <w:textInput/>
                </w:ffData>
              </w:fldChar>
            </w:r>
            <w:bookmarkStart w:id="28" w:name="Text3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8"/>
          </w:p>
        </w:tc>
        <w:tc>
          <w:tcPr>
            <w:tcW w:w="1332" w:type="dxa"/>
            <w:gridSpan w:val="7"/>
          </w:tcPr>
          <w:p w14:paraId="092D06B3" w14:textId="77777777" w:rsidR="00AD621C" w:rsidRDefault="00AD621C" w:rsidP="00710AD3">
            <w:r>
              <w:t>Ceiling</w:t>
            </w:r>
          </w:p>
        </w:tc>
        <w:tc>
          <w:tcPr>
            <w:tcW w:w="1476" w:type="dxa"/>
            <w:gridSpan w:val="2"/>
          </w:tcPr>
          <w:p w14:paraId="1F66C1C5" w14:textId="77777777" w:rsidR="00AD621C" w:rsidRDefault="00A048DA" w:rsidP="00710AD3">
            <w:r>
              <w:fldChar w:fldCharType="begin">
                <w:ffData>
                  <w:name w:val="Text36"/>
                  <w:enabled/>
                  <w:calcOnExit w:val="0"/>
                  <w:textInput/>
                </w:ffData>
              </w:fldChar>
            </w:r>
            <w:bookmarkStart w:id="29" w:name="Text3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29"/>
          </w:p>
        </w:tc>
      </w:tr>
      <w:tr w:rsidR="00AD621C" w14:paraId="0E0303C6" w14:textId="77777777" w:rsidTr="00457009">
        <w:tc>
          <w:tcPr>
            <w:tcW w:w="1476" w:type="dxa"/>
            <w:gridSpan w:val="3"/>
          </w:tcPr>
          <w:p w14:paraId="40A9B9CF" w14:textId="77777777" w:rsidR="00AD621C" w:rsidRDefault="00AD621C" w:rsidP="00710AD3">
            <w:r>
              <w:t>Basement</w:t>
            </w:r>
          </w:p>
        </w:tc>
        <w:tc>
          <w:tcPr>
            <w:tcW w:w="1476" w:type="dxa"/>
            <w:gridSpan w:val="6"/>
          </w:tcPr>
          <w:p w14:paraId="4A49FE02" w14:textId="77777777" w:rsidR="00AD621C" w:rsidRDefault="00A048DA" w:rsidP="00710AD3">
            <w:r>
              <w:fldChar w:fldCharType="begin">
                <w:ffData>
                  <w:name w:val="Text25"/>
                  <w:enabled/>
                  <w:calcOnExit w:val="0"/>
                  <w:textInput/>
                </w:ffData>
              </w:fldChar>
            </w:r>
            <w:bookmarkStart w:id="30" w:name="Text2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0"/>
          </w:p>
        </w:tc>
        <w:tc>
          <w:tcPr>
            <w:tcW w:w="1656" w:type="dxa"/>
            <w:gridSpan w:val="5"/>
          </w:tcPr>
          <w:p w14:paraId="13A27B54" w14:textId="77777777" w:rsidR="00AD621C" w:rsidRDefault="00AD621C" w:rsidP="00710AD3">
            <w:r>
              <w:t>Ceiling</w:t>
            </w:r>
          </w:p>
        </w:tc>
        <w:tc>
          <w:tcPr>
            <w:tcW w:w="1440" w:type="dxa"/>
            <w:gridSpan w:val="2"/>
          </w:tcPr>
          <w:p w14:paraId="5B620EDE" w14:textId="77777777" w:rsidR="00AD621C" w:rsidRDefault="00A048DA" w:rsidP="00710AD3">
            <w:r>
              <w:fldChar w:fldCharType="begin">
                <w:ffData>
                  <w:name w:val="Text31"/>
                  <w:enabled/>
                  <w:calcOnExit w:val="0"/>
                  <w:textInput/>
                </w:ffData>
              </w:fldChar>
            </w:r>
            <w:bookmarkStart w:id="31" w:name="Text31"/>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1"/>
          </w:p>
        </w:tc>
        <w:tc>
          <w:tcPr>
            <w:tcW w:w="1332" w:type="dxa"/>
            <w:gridSpan w:val="7"/>
          </w:tcPr>
          <w:p w14:paraId="5BE1542E" w14:textId="77777777" w:rsidR="00AD621C" w:rsidRDefault="00AD621C" w:rsidP="00710AD3">
            <w:r>
              <w:t>Walls</w:t>
            </w:r>
          </w:p>
        </w:tc>
        <w:tc>
          <w:tcPr>
            <w:tcW w:w="1476" w:type="dxa"/>
            <w:gridSpan w:val="2"/>
          </w:tcPr>
          <w:p w14:paraId="6E675A60" w14:textId="77777777" w:rsidR="00AD621C" w:rsidRDefault="00A048DA" w:rsidP="00710AD3">
            <w:r>
              <w:fldChar w:fldCharType="begin">
                <w:ffData>
                  <w:name w:val="Text37"/>
                  <w:enabled/>
                  <w:calcOnExit w:val="0"/>
                  <w:textInput/>
                </w:ffData>
              </w:fldChar>
            </w:r>
            <w:bookmarkStart w:id="32" w:name="Text3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2"/>
          </w:p>
        </w:tc>
      </w:tr>
      <w:tr w:rsidR="00AD621C" w14:paraId="768D0ACE" w14:textId="77777777" w:rsidTr="00457009">
        <w:tc>
          <w:tcPr>
            <w:tcW w:w="1476" w:type="dxa"/>
            <w:gridSpan w:val="3"/>
          </w:tcPr>
          <w:p w14:paraId="24B46FD0" w14:textId="77777777" w:rsidR="00AD621C" w:rsidRDefault="00AD621C" w:rsidP="00710AD3">
            <w:r>
              <w:t>Sump Pump</w:t>
            </w:r>
          </w:p>
        </w:tc>
        <w:tc>
          <w:tcPr>
            <w:tcW w:w="1476" w:type="dxa"/>
            <w:gridSpan w:val="6"/>
          </w:tcPr>
          <w:p w14:paraId="393250D6" w14:textId="77777777" w:rsidR="00AD621C" w:rsidRDefault="00A048DA" w:rsidP="00710AD3">
            <w:r>
              <w:fldChar w:fldCharType="begin">
                <w:ffData>
                  <w:name w:val="Text26"/>
                  <w:enabled/>
                  <w:calcOnExit w:val="0"/>
                  <w:textInput/>
                </w:ffData>
              </w:fldChar>
            </w:r>
            <w:bookmarkStart w:id="33" w:name="Text2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3"/>
          </w:p>
        </w:tc>
        <w:tc>
          <w:tcPr>
            <w:tcW w:w="1656" w:type="dxa"/>
            <w:gridSpan w:val="5"/>
          </w:tcPr>
          <w:p w14:paraId="5A53E627" w14:textId="77777777" w:rsidR="00AD621C" w:rsidRDefault="00AD621C" w:rsidP="00710AD3">
            <w:r>
              <w:t>Walls</w:t>
            </w:r>
          </w:p>
        </w:tc>
        <w:tc>
          <w:tcPr>
            <w:tcW w:w="1440" w:type="dxa"/>
            <w:gridSpan w:val="2"/>
          </w:tcPr>
          <w:p w14:paraId="5FB139C9" w14:textId="77777777" w:rsidR="00AD621C" w:rsidRDefault="00A048DA" w:rsidP="00710AD3">
            <w:r>
              <w:fldChar w:fldCharType="begin">
                <w:ffData>
                  <w:name w:val="Text32"/>
                  <w:enabled/>
                  <w:calcOnExit w:val="0"/>
                  <w:textInput/>
                </w:ffData>
              </w:fldChar>
            </w:r>
            <w:bookmarkStart w:id="34" w:name="Text32"/>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4"/>
          </w:p>
        </w:tc>
        <w:tc>
          <w:tcPr>
            <w:tcW w:w="1332" w:type="dxa"/>
            <w:gridSpan w:val="7"/>
          </w:tcPr>
          <w:p w14:paraId="2D02C922" w14:textId="77777777" w:rsidR="00AD621C" w:rsidRDefault="00AD621C" w:rsidP="00710AD3">
            <w:r>
              <w:t>Floor</w:t>
            </w:r>
          </w:p>
        </w:tc>
        <w:tc>
          <w:tcPr>
            <w:tcW w:w="1476" w:type="dxa"/>
            <w:gridSpan w:val="2"/>
          </w:tcPr>
          <w:p w14:paraId="5EEAF384" w14:textId="77777777" w:rsidR="00AD621C" w:rsidRDefault="00A048DA" w:rsidP="00710AD3">
            <w:r>
              <w:fldChar w:fldCharType="begin">
                <w:ffData>
                  <w:name w:val="Text38"/>
                  <w:enabled/>
                  <w:calcOnExit w:val="0"/>
                  <w:textInput/>
                </w:ffData>
              </w:fldChar>
            </w:r>
            <w:bookmarkStart w:id="35" w:name="Text3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5"/>
          </w:p>
        </w:tc>
      </w:tr>
      <w:tr w:rsidR="00AD621C" w14:paraId="03E9000B" w14:textId="77777777" w:rsidTr="00457009">
        <w:tc>
          <w:tcPr>
            <w:tcW w:w="1476" w:type="dxa"/>
            <w:gridSpan w:val="3"/>
          </w:tcPr>
          <w:p w14:paraId="1BE48AB5" w14:textId="77777777" w:rsidR="00AD621C" w:rsidRDefault="00AD621C" w:rsidP="00710AD3">
            <w:r>
              <w:t>Dampness</w:t>
            </w:r>
          </w:p>
        </w:tc>
        <w:tc>
          <w:tcPr>
            <w:tcW w:w="1476" w:type="dxa"/>
            <w:gridSpan w:val="6"/>
          </w:tcPr>
          <w:p w14:paraId="29A9FDA0" w14:textId="77777777" w:rsidR="00AD621C" w:rsidRDefault="00A048DA" w:rsidP="00710AD3">
            <w:r>
              <w:fldChar w:fldCharType="begin">
                <w:ffData>
                  <w:name w:val="Text27"/>
                  <w:enabled/>
                  <w:calcOnExit w:val="0"/>
                  <w:textInput/>
                </w:ffData>
              </w:fldChar>
            </w:r>
            <w:bookmarkStart w:id="36" w:name="Text2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6"/>
          </w:p>
        </w:tc>
        <w:tc>
          <w:tcPr>
            <w:tcW w:w="1656" w:type="dxa"/>
            <w:gridSpan w:val="5"/>
          </w:tcPr>
          <w:p w14:paraId="79739B9E" w14:textId="77777777" w:rsidR="00AD621C" w:rsidRDefault="00AD621C" w:rsidP="00710AD3">
            <w:r>
              <w:t>Floor</w:t>
            </w:r>
          </w:p>
        </w:tc>
        <w:tc>
          <w:tcPr>
            <w:tcW w:w="1440" w:type="dxa"/>
            <w:gridSpan w:val="2"/>
          </w:tcPr>
          <w:p w14:paraId="6325FAF3" w14:textId="77777777" w:rsidR="00AD621C" w:rsidRDefault="00A048DA" w:rsidP="00710AD3">
            <w:r>
              <w:fldChar w:fldCharType="begin">
                <w:ffData>
                  <w:name w:val="Text33"/>
                  <w:enabled/>
                  <w:calcOnExit w:val="0"/>
                  <w:textInput/>
                </w:ffData>
              </w:fldChar>
            </w:r>
            <w:bookmarkStart w:id="37" w:name="Text3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7"/>
          </w:p>
        </w:tc>
        <w:tc>
          <w:tcPr>
            <w:tcW w:w="1332" w:type="dxa"/>
            <w:gridSpan w:val="7"/>
          </w:tcPr>
          <w:p w14:paraId="4319348A" w14:textId="77777777" w:rsidR="00AD621C" w:rsidRDefault="00AD621C" w:rsidP="00710AD3">
            <w:r>
              <w:t>None</w:t>
            </w:r>
          </w:p>
        </w:tc>
        <w:tc>
          <w:tcPr>
            <w:tcW w:w="1476" w:type="dxa"/>
            <w:gridSpan w:val="2"/>
          </w:tcPr>
          <w:p w14:paraId="39015A11" w14:textId="77777777" w:rsidR="00AD621C" w:rsidRDefault="00A048DA" w:rsidP="00710AD3">
            <w:r>
              <w:fldChar w:fldCharType="begin">
                <w:ffData>
                  <w:name w:val="Text39"/>
                  <w:enabled/>
                  <w:calcOnExit w:val="0"/>
                  <w:textInput/>
                </w:ffData>
              </w:fldChar>
            </w:r>
            <w:bookmarkStart w:id="38" w:name="Text3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8"/>
          </w:p>
        </w:tc>
      </w:tr>
      <w:tr w:rsidR="00AD621C" w14:paraId="6CE03A57" w14:textId="77777777" w:rsidTr="00457009">
        <w:tc>
          <w:tcPr>
            <w:tcW w:w="1476" w:type="dxa"/>
            <w:gridSpan w:val="3"/>
          </w:tcPr>
          <w:p w14:paraId="1CB34C83" w14:textId="77777777" w:rsidR="00AD621C" w:rsidRDefault="00AD621C" w:rsidP="00710AD3">
            <w:r>
              <w:t>Infestation</w:t>
            </w:r>
          </w:p>
        </w:tc>
        <w:tc>
          <w:tcPr>
            <w:tcW w:w="1476" w:type="dxa"/>
            <w:gridSpan w:val="6"/>
          </w:tcPr>
          <w:p w14:paraId="258AFF01" w14:textId="77777777" w:rsidR="00AD621C" w:rsidRDefault="00A048DA" w:rsidP="00710AD3">
            <w:r>
              <w:fldChar w:fldCharType="begin">
                <w:ffData>
                  <w:name w:val="Text28"/>
                  <w:enabled/>
                  <w:calcOnExit w:val="0"/>
                  <w:textInput/>
                </w:ffData>
              </w:fldChar>
            </w:r>
            <w:bookmarkStart w:id="39" w:name="Text2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39"/>
          </w:p>
        </w:tc>
        <w:tc>
          <w:tcPr>
            <w:tcW w:w="1656" w:type="dxa"/>
            <w:gridSpan w:val="5"/>
          </w:tcPr>
          <w:p w14:paraId="606592CB" w14:textId="77777777" w:rsidR="00AD621C" w:rsidRDefault="00AD621C" w:rsidP="00710AD3">
            <w:r>
              <w:t>Outside Entry</w:t>
            </w:r>
          </w:p>
        </w:tc>
        <w:tc>
          <w:tcPr>
            <w:tcW w:w="1440" w:type="dxa"/>
            <w:gridSpan w:val="2"/>
          </w:tcPr>
          <w:p w14:paraId="33BD4FE3" w14:textId="77777777" w:rsidR="00AD621C" w:rsidRDefault="00A048DA" w:rsidP="00710AD3">
            <w:r>
              <w:fldChar w:fldCharType="begin">
                <w:ffData>
                  <w:name w:val="Text34"/>
                  <w:enabled/>
                  <w:calcOnExit w:val="0"/>
                  <w:textInput/>
                </w:ffData>
              </w:fldChar>
            </w:r>
            <w:bookmarkStart w:id="40" w:name="Text3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40"/>
          </w:p>
        </w:tc>
        <w:tc>
          <w:tcPr>
            <w:tcW w:w="1332" w:type="dxa"/>
            <w:gridSpan w:val="7"/>
          </w:tcPr>
          <w:p w14:paraId="00AE7EA7" w14:textId="77777777" w:rsidR="00AD621C" w:rsidRDefault="00D96612" w:rsidP="00710AD3">
            <w:r>
              <w:t>Unknown</w:t>
            </w:r>
          </w:p>
        </w:tc>
        <w:tc>
          <w:tcPr>
            <w:tcW w:w="1476" w:type="dxa"/>
            <w:gridSpan w:val="2"/>
          </w:tcPr>
          <w:p w14:paraId="413D6F36" w14:textId="77777777" w:rsidR="00AD621C" w:rsidRDefault="00A048DA" w:rsidP="00710AD3">
            <w:r>
              <w:fldChar w:fldCharType="begin">
                <w:ffData>
                  <w:name w:val="Text40"/>
                  <w:enabled/>
                  <w:calcOnExit w:val="0"/>
                  <w:textInput/>
                </w:ffData>
              </w:fldChar>
            </w:r>
            <w:bookmarkStart w:id="41" w:name="Text4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41"/>
          </w:p>
        </w:tc>
      </w:tr>
      <w:tr w:rsidR="00AD621C" w14:paraId="75BC4441" w14:textId="77777777" w:rsidTr="00457009">
        <w:tc>
          <w:tcPr>
            <w:tcW w:w="1476" w:type="dxa"/>
            <w:gridSpan w:val="3"/>
          </w:tcPr>
          <w:p w14:paraId="712B0B19" w14:textId="77777777" w:rsidR="00AD621C" w:rsidRDefault="00AD621C" w:rsidP="00710AD3"/>
        </w:tc>
        <w:tc>
          <w:tcPr>
            <w:tcW w:w="1476" w:type="dxa"/>
            <w:gridSpan w:val="6"/>
          </w:tcPr>
          <w:p w14:paraId="1B55A2B7" w14:textId="77777777" w:rsidR="00AD621C" w:rsidRDefault="00AD621C" w:rsidP="00710AD3"/>
        </w:tc>
        <w:tc>
          <w:tcPr>
            <w:tcW w:w="1656" w:type="dxa"/>
            <w:gridSpan w:val="5"/>
          </w:tcPr>
          <w:p w14:paraId="3F4FF7DC" w14:textId="77777777" w:rsidR="00AD621C" w:rsidRDefault="00AD621C" w:rsidP="00710AD3"/>
        </w:tc>
        <w:tc>
          <w:tcPr>
            <w:tcW w:w="1440" w:type="dxa"/>
            <w:gridSpan w:val="2"/>
          </w:tcPr>
          <w:p w14:paraId="79E4814B" w14:textId="77777777" w:rsidR="00AD621C" w:rsidRDefault="00AD621C" w:rsidP="00710AD3"/>
        </w:tc>
        <w:tc>
          <w:tcPr>
            <w:tcW w:w="1332" w:type="dxa"/>
            <w:gridSpan w:val="7"/>
          </w:tcPr>
          <w:p w14:paraId="4E411A4C" w14:textId="77777777" w:rsidR="00AD621C" w:rsidRDefault="00AD621C" w:rsidP="00710AD3"/>
        </w:tc>
        <w:tc>
          <w:tcPr>
            <w:tcW w:w="1476" w:type="dxa"/>
            <w:gridSpan w:val="2"/>
          </w:tcPr>
          <w:p w14:paraId="329ABFC9" w14:textId="77777777" w:rsidR="00AD621C" w:rsidRDefault="00AD621C" w:rsidP="00710AD3"/>
        </w:tc>
      </w:tr>
      <w:tr w:rsidR="00AD621C" w14:paraId="7B09CD1F" w14:textId="77777777" w:rsidTr="00457009">
        <w:tc>
          <w:tcPr>
            <w:tcW w:w="8856" w:type="dxa"/>
            <w:gridSpan w:val="25"/>
          </w:tcPr>
          <w:p w14:paraId="52936155" w14:textId="77777777" w:rsidR="00AD621C" w:rsidRDefault="00AD621C" w:rsidP="00710AD3">
            <w:r>
              <w:t>ROOMS DESCRIPTION</w:t>
            </w:r>
          </w:p>
        </w:tc>
      </w:tr>
      <w:tr w:rsidR="00D96612" w14:paraId="46DF39FA" w14:textId="77777777" w:rsidTr="00457009">
        <w:trPr>
          <w:trHeight w:val="45"/>
        </w:trPr>
        <w:tc>
          <w:tcPr>
            <w:tcW w:w="1008" w:type="dxa"/>
          </w:tcPr>
          <w:p w14:paraId="420F16E5" w14:textId="77777777" w:rsidR="00D96612" w:rsidRPr="00457009" w:rsidRDefault="00D96612" w:rsidP="00710AD3">
            <w:pPr>
              <w:rPr>
                <w:sz w:val="18"/>
                <w:szCs w:val="18"/>
              </w:rPr>
            </w:pPr>
            <w:r w:rsidRPr="00457009">
              <w:rPr>
                <w:sz w:val="18"/>
                <w:szCs w:val="18"/>
              </w:rPr>
              <w:t>Rooms</w:t>
            </w:r>
          </w:p>
        </w:tc>
        <w:tc>
          <w:tcPr>
            <w:tcW w:w="763" w:type="dxa"/>
            <w:gridSpan w:val="3"/>
          </w:tcPr>
          <w:p w14:paraId="57EE3A1D" w14:textId="77777777" w:rsidR="00D96612" w:rsidRPr="00457009" w:rsidRDefault="00D96612" w:rsidP="00710AD3">
            <w:pPr>
              <w:rPr>
                <w:sz w:val="18"/>
                <w:szCs w:val="18"/>
              </w:rPr>
            </w:pPr>
            <w:r w:rsidRPr="00457009">
              <w:rPr>
                <w:sz w:val="18"/>
                <w:szCs w:val="18"/>
              </w:rPr>
              <w:t>Foyer</w:t>
            </w:r>
          </w:p>
        </w:tc>
        <w:tc>
          <w:tcPr>
            <w:tcW w:w="857" w:type="dxa"/>
            <w:gridSpan w:val="4"/>
          </w:tcPr>
          <w:p w14:paraId="69384C17" w14:textId="77777777" w:rsidR="00D96612" w:rsidRPr="00457009" w:rsidRDefault="00D96612" w:rsidP="00710AD3">
            <w:pPr>
              <w:rPr>
                <w:sz w:val="18"/>
                <w:szCs w:val="18"/>
              </w:rPr>
            </w:pPr>
            <w:r w:rsidRPr="00457009">
              <w:rPr>
                <w:sz w:val="18"/>
                <w:szCs w:val="18"/>
              </w:rPr>
              <w:t>Dining</w:t>
            </w:r>
          </w:p>
        </w:tc>
        <w:tc>
          <w:tcPr>
            <w:tcW w:w="914" w:type="dxa"/>
            <w:gridSpan w:val="2"/>
          </w:tcPr>
          <w:p w14:paraId="2FCBFB3A" w14:textId="77777777" w:rsidR="00D96612" w:rsidRPr="00457009" w:rsidRDefault="00D96612" w:rsidP="00710AD3">
            <w:pPr>
              <w:rPr>
                <w:sz w:val="18"/>
                <w:szCs w:val="18"/>
              </w:rPr>
            </w:pPr>
            <w:r w:rsidRPr="00457009">
              <w:rPr>
                <w:sz w:val="18"/>
                <w:szCs w:val="18"/>
              </w:rPr>
              <w:t>Kitchen</w:t>
            </w:r>
          </w:p>
        </w:tc>
        <w:tc>
          <w:tcPr>
            <w:tcW w:w="706" w:type="dxa"/>
          </w:tcPr>
          <w:p w14:paraId="3F71B6FD" w14:textId="77777777" w:rsidR="00D96612" w:rsidRPr="00457009" w:rsidRDefault="00D96612" w:rsidP="00710AD3">
            <w:pPr>
              <w:rPr>
                <w:sz w:val="18"/>
                <w:szCs w:val="18"/>
              </w:rPr>
            </w:pPr>
            <w:r w:rsidRPr="00457009">
              <w:rPr>
                <w:sz w:val="18"/>
                <w:szCs w:val="18"/>
              </w:rPr>
              <w:t>Den</w:t>
            </w:r>
          </w:p>
        </w:tc>
        <w:tc>
          <w:tcPr>
            <w:tcW w:w="1065" w:type="dxa"/>
            <w:gridSpan w:val="4"/>
          </w:tcPr>
          <w:p w14:paraId="0885D65D" w14:textId="77777777" w:rsidR="00D96612" w:rsidRPr="00457009" w:rsidRDefault="00D96612" w:rsidP="00710AD3">
            <w:pPr>
              <w:rPr>
                <w:sz w:val="18"/>
                <w:szCs w:val="18"/>
              </w:rPr>
            </w:pPr>
            <w:r w:rsidRPr="00457009">
              <w:rPr>
                <w:sz w:val="18"/>
                <w:szCs w:val="18"/>
              </w:rPr>
              <w:t>Family Rm</w:t>
            </w:r>
          </w:p>
        </w:tc>
        <w:tc>
          <w:tcPr>
            <w:tcW w:w="886" w:type="dxa"/>
            <w:gridSpan w:val="3"/>
          </w:tcPr>
          <w:p w14:paraId="117D6815" w14:textId="77777777" w:rsidR="00D96612" w:rsidRPr="00457009" w:rsidRDefault="00D96612" w:rsidP="00710AD3">
            <w:pPr>
              <w:rPr>
                <w:sz w:val="18"/>
                <w:szCs w:val="18"/>
              </w:rPr>
            </w:pPr>
            <w:r w:rsidRPr="00457009">
              <w:rPr>
                <w:sz w:val="18"/>
                <w:szCs w:val="18"/>
              </w:rPr>
              <w:t>Rec. Rm</w:t>
            </w:r>
          </w:p>
        </w:tc>
        <w:tc>
          <w:tcPr>
            <w:tcW w:w="929" w:type="dxa"/>
            <w:gridSpan w:val="4"/>
            <w:tcMar>
              <w:left w:w="72" w:type="dxa"/>
              <w:right w:w="72" w:type="dxa"/>
            </w:tcMar>
          </w:tcPr>
          <w:p w14:paraId="130EAD3F" w14:textId="77777777" w:rsidR="00D96612" w:rsidRPr="00457009" w:rsidRDefault="00D96612" w:rsidP="00710AD3">
            <w:pPr>
              <w:rPr>
                <w:sz w:val="18"/>
                <w:szCs w:val="18"/>
              </w:rPr>
            </w:pPr>
            <w:r w:rsidRPr="00457009">
              <w:rPr>
                <w:sz w:val="18"/>
                <w:szCs w:val="18"/>
              </w:rPr>
              <w:t>Bedrooms</w:t>
            </w:r>
          </w:p>
        </w:tc>
        <w:tc>
          <w:tcPr>
            <w:tcW w:w="842" w:type="dxa"/>
            <w:gridSpan w:val="2"/>
          </w:tcPr>
          <w:p w14:paraId="35190588" w14:textId="77777777" w:rsidR="00D96612" w:rsidRPr="00457009" w:rsidRDefault="00D96612" w:rsidP="00710AD3">
            <w:pPr>
              <w:rPr>
                <w:sz w:val="18"/>
                <w:szCs w:val="18"/>
              </w:rPr>
            </w:pPr>
            <w:r w:rsidRPr="00457009">
              <w:rPr>
                <w:sz w:val="18"/>
                <w:szCs w:val="18"/>
              </w:rPr>
              <w:t>#Baths</w:t>
            </w:r>
          </w:p>
        </w:tc>
        <w:tc>
          <w:tcPr>
            <w:tcW w:w="886" w:type="dxa"/>
          </w:tcPr>
          <w:p w14:paraId="1BF5FC5D" w14:textId="77777777" w:rsidR="00D96612" w:rsidRPr="00457009" w:rsidRDefault="00D96612" w:rsidP="00710AD3">
            <w:pPr>
              <w:rPr>
                <w:sz w:val="18"/>
                <w:szCs w:val="18"/>
              </w:rPr>
            </w:pPr>
            <w:r w:rsidRPr="00457009">
              <w:rPr>
                <w:sz w:val="18"/>
                <w:szCs w:val="18"/>
              </w:rPr>
              <w:t>Laundry</w:t>
            </w:r>
          </w:p>
        </w:tc>
      </w:tr>
      <w:tr w:rsidR="00D96612" w14:paraId="1B5801A5" w14:textId="77777777" w:rsidTr="00457009">
        <w:trPr>
          <w:trHeight w:val="45"/>
        </w:trPr>
        <w:tc>
          <w:tcPr>
            <w:tcW w:w="1008" w:type="dxa"/>
          </w:tcPr>
          <w:p w14:paraId="7CBFFC84" w14:textId="77777777" w:rsidR="00D96612" w:rsidRPr="00457009" w:rsidRDefault="00D96612" w:rsidP="00710AD3">
            <w:pPr>
              <w:rPr>
                <w:sz w:val="18"/>
                <w:szCs w:val="18"/>
              </w:rPr>
            </w:pPr>
            <w:r w:rsidRPr="00457009">
              <w:rPr>
                <w:sz w:val="18"/>
                <w:szCs w:val="18"/>
              </w:rPr>
              <w:t>Basement</w:t>
            </w:r>
          </w:p>
        </w:tc>
        <w:tc>
          <w:tcPr>
            <w:tcW w:w="763" w:type="dxa"/>
            <w:gridSpan w:val="3"/>
          </w:tcPr>
          <w:p w14:paraId="6C4745D7" w14:textId="77777777" w:rsidR="00D96612" w:rsidRPr="00457009" w:rsidRDefault="00A048DA" w:rsidP="00710AD3">
            <w:pPr>
              <w:rPr>
                <w:sz w:val="18"/>
                <w:szCs w:val="18"/>
              </w:rPr>
            </w:pPr>
            <w:r w:rsidRPr="00457009">
              <w:rPr>
                <w:sz w:val="18"/>
                <w:szCs w:val="18"/>
              </w:rPr>
              <w:fldChar w:fldCharType="begin">
                <w:ffData>
                  <w:name w:val="Text41"/>
                  <w:enabled/>
                  <w:calcOnExit w:val="0"/>
                  <w:textInput/>
                </w:ffData>
              </w:fldChar>
            </w:r>
            <w:bookmarkStart w:id="42" w:name="Text41"/>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2"/>
          </w:p>
        </w:tc>
        <w:tc>
          <w:tcPr>
            <w:tcW w:w="857" w:type="dxa"/>
            <w:gridSpan w:val="4"/>
          </w:tcPr>
          <w:p w14:paraId="054F4CE9" w14:textId="77777777" w:rsidR="00D96612" w:rsidRPr="00457009" w:rsidRDefault="00A048DA" w:rsidP="00710AD3">
            <w:pPr>
              <w:rPr>
                <w:sz w:val="18"/>
                <w:szCs w:val="18"/>
              </w:rPr>
            </w:pPr>
            <w:r w:rsidRPr="00457009">
              <w:rPr>
                <w:sz w:val="18"/>
                <w:szCs w:val="18"/>
              </w:rPr>
              <w:fldChar w:fldCharType="begin">
                <w:ffData>
                  <w:name w:val="Text44"/>
                  <w:enabled/>
                  <w:calcOnExit w:val="0"/>
                  <w:textInput/>
                </w:ffData>
              </w:fldChar>
            </w:r>
            <w:bookmarkStart w:id="43" w:name="Text44"/>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3"/>
          </w:p>
        </w:tc>
        <w:tc>
          <w:tcPr>
            <w:tcW w:w="914" w:type="dxa"/>
            <w:gridSpan w:val="2"/>
          </w:tcPr>
          <w:p w14:paraId="4E46273D" w14:textId="77777777" w:rsidR="00D96612" w:rsidRPr="00457009" w:rsidRDefault="00A048DA" w:rsidP="00710AD3">
            <w:pPr>
              <w:rPr>
                <w:sz w:val="18"/>
                <w:szCs w:val="18"/>
              </w:rPr>
            </w:pPr>
            <w:r w:rsidRPr="00457009">
              <w:rPr>
                <w:sz w:val="18"/>
                <w:szCs w:val="18"/>
              </w:rPr>
              <w:fldChar w:fldCharType="begin">
                <w:ffData>
                  <w:name w:val="Text47"/>
                  <w:enabled/>
                  <w:calcOnExit w:val="0"/>
                  <w:textInput/>
                </w:ffData>
              </w:fldChar>
            </w:r>
            <w:bookmarkStart w:id="44" w:name="Text47"/>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4"/>
          </w:p>
        </w:tc>
        <w:tc>
          <w:tcPr>
            <w:tcW w:w="706" w:type="dxa"/>
          </w:tcPr>
          <w:p w14:paraId="745C2985" w14:textId="77777777" w:rsidR="00D96612" w:rsidRPr="00457009" w:rsidRDefault="00A048DA" w:rsidP="00710AD3">
            <w:pPr>
              <w:rPr>
                <w:sz w:val="18"/>
                <w:szCs w:val="18"/>
              </w:rPr>
            </w:pPr>
            <w:r w:rsidRPr="00457009">
              <w:rPr>
                <w:sz w:val="18"/>
                <w:szCs w:val="18"/>
              </w:rPr>
              <w:fldChar w:fldCharType="begin">
                <w:ffData>
                  <w:name w:val="Text50"/>
                  <w:enabled/>
                  <w:calcOnExit w:val="0"/>
                  <w:textInput/>
                </w:ffData>
              </w:fldChar>
            </w:r>
            <w:bookmarkStart w:id="45" w:name="Text50"/>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5"/>
          </w:p>
        </w:tc>
        <w:tc>
          <w:tcPr>
            <w:tcW w:w="1065" w:type="dxa"/>
            <w:gridSpan w:val="4"/>
          </w:tcPr>
          <w:p w14:paraId="0EB1D5C5" w14:textId="77777777" w:rsidR="00D96612" w:rsidRPr="00457009" w:rsidRDefault="00A048DA" w:rsidP="00710AD3">
            <w:pPr>
              <w:rPr>
                <w:sz w:val="18"/>
                <w:szCs w:val="18"/>
              </w:rPr>
            </w:pPr>
            <w:r w:rsidRPr="00457009">
              <w:rPr>
                <w:sz w:val="18"/>
                <w:szCs w:val="18"/>
              </w:rPr>
              <w:fldChar w:fldCharType="begin">
                <w:ffData>
                  <w:name w:val="Text53"/>
                  <w:enabled/>
                  <w:calcOnExit w:val="0"/>
                  <w:textInput/>
                </w:ffData>
              </w:fldChar>
            </w:r>
            <w:bookmarkStart w:id="46" w:name="Text53"/>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6"/>
          </w:p>
        </w:tc>
        <w:tc>
          <w:tcPr>
            <w:tcW w:w="886" w:type="dxa"/>
            <w:gridSpan w:val="3"/>
          </w:tcPr>
          <w:p w14:paraId="5762A32F" w14:textId="77777777" w:rsidR="00D96612" w:rsidRPr="00457009" w:rsidRDefault="00A048DA" w:rsidP="00710AD3">
            <w:pPr>
              <w:rPr>
                <w:sz w:val="18"/>
                <w:szCs w:val="18"/>
              </w:rPr>
            </w:pPr>
            <w:r w:rsidRPr="00457009">
              <w:rPr>
                <w:sz w:val="18"/>
                <w:szCs w:val="18"/>
              </w:rPr>
              <w:fldChar w:fldCharType="begin">
                <w:ffData>
                  <w:name w:val="Text56"/>
                  <w:enabled/>
                  <w:calcOnExit w:val="0"/>
                  <w:textInput/>
                </w:ffData>
              </w:fldChar>
            </w:r>
            <w:bookmarkStart w:id="47" w:name="Text56"/>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7"/>
          </w:p>
        </w:tc>
        <w:tc>
          <w:tcPr>
            <w:tcW w:w="929" w:type="dxa"/>
            <w:gridSpan w:val="4"/>
          </w:tcPr>
          <w:p w14:paraId="7E1B19E3" w14:textId="77777777" w:rsidR="00D96612" w:rsidRPr="00457009" w:rsidRDefault="00A048DA" w:rsidP="00710AD3">
            <w:pPr>
              <w:rPr>
                <w:sz w:val="18"/>
                <w:szCs w:val="18"/>
              </w:rPr>
            </w:pPr>
            <w:r w:rsidRPr="00457009">
              <w:rPr>
                <w:sz w:val="18"/>
                <w:szCs w:val="18"/>
              </w:rPr>
              <w:fldChar w:fldCharType="begin">
                <w:ffData>
                  <w:name w:val="Text59"/>
                  <w:enabled/>
                  <w:calcOnExit w:val="0"/>
                  <w:textInput/>
                </w:ffData>
              </w:fldChar>
            </w:r>
            <w:bookmarkStart w:id="48" w:name="Text59"/>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8"/>
          </w:p>
        </w:tc>
        <w:tc>
          <w:tcPr>
            <w:tcW w:w="842" w:type="dxa"/>
            <w:gridSpan w:val="2"/>
          </w:tcPr>
          <w:p w14:paraId="70BD152B" w14:textId="77777777" w:rsidR="00D96612" w:rsidRPr="00457009" w:rsidRDefault="00623B83" w:rsidP="00710AD3">
            <w:pPr>
              <w:rPr>
                <w:sz w:val="18"/>
                <w:szCs w:val="18"/>
              </w:rPr>
            </w:pPr>
            <w:r w:rsidRPr="00457009">
              <w:rPr>
                <w:sz w:val="18"/>
                <w:szCs w:val="18"/>
              </w:rPr>
              <w:fldChar w:fldCharType="begin">
                <w:ffData>
                  <w:name w:val="Text62"/>
                  <w:enabled/>
                  <w:calcOnExit w:val="0"/>
                  <w:textInput/>
                </w:ffData>
              </w:fldChar>
            </w:r>
            <w:bookmarkStart w:id="49" w:name="Text62"/>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49"/>
          </w:p>
        </w:tc>
        <w:tc>
          <w:tcPr>
            <w:tcW w:w="886" w:type="dxa"/>
          </w:tcPr>
          <w:p w14:paraId="20E20EA1" w14:textId="77777777" w:rsidR="00D96612" w:rsidRPr="00457009" w:rsidRDefault="00623B83" w:rsidP="00710AD3">
            <w:pPr>
              <w:rPr>
                <w:sz w:val="18"/>
                <w:szCs w:val="18"/>
              </w:rPr>
            </w:pPr>
            <w:r w:rsidRPr="00457009">
              <w:rPr>
                <w:sz w:val="18"/>
                <w:szCs w:val="18"/>
              </w:rPr>
              <w:fldChar w:fldCharType="begin">
                <w:ffData>
                  <w:name w:val="Text65"/>
                  <w:enabled/>
                  <w:calcOnExit w:val="0"/>
                  <w:textInput/>
                </w:ffData>
              </w:fldChar>
            </w:r>
            <w:bookmarkStart w:id="50" w:name="Text65"/>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0"/>
          </w:p>
        </w:tc>
      </w:tr>
      <w:tr w:rsidR="00D96612" w14:paraId="22715333" w14:textId="77777777" w:rsidTr="00457009">
        <w:trPr>
          <w:trHeight w:val="45"/>
        </w:trPr>
        <w:tc>
          <w:tcPr>
            <w:tcW w:w="1008" w:type="dxa"/>
          </w:tcPr>
          <w:p w14:paraId="1A43D18A" w14:textId="77777777" w:rsidR="00D96612" w:rsidRPr="00457009" w:rsidRDefault="00D96612" w:rsidP="00710AD3">
            <w:pPr>
              <w:rPr>
                <w:sz w:val="18"/>
                <w:szCs w:val="18"/>
              </w:rPr>
            </w:pPr>
            <w:r w:rsidRPr="00457009">
              <w:rPr>
                <w:sz w:val="18"/>
                <w:szCs w:val="18"/>
              </w:rPr>
              <w:t>Level1</w:t>
            </w:r>
          </w:p>
        </w:tc>
        <w:tc>
          <w:tcPr>
            <w:tcW w:w="763" w:type="dxa"/>
            <w:gridSpan w:val="3"/>
          </w:tcPr>
          <w:p w14:paraId="36CA5042" w14:textId="77777777" w:rsidR="00D96612" w:rsidRPr="00457009" w:rsidRDefault="00A048DA" w:rsidP="00710AD3">
            <w:pPr>
              <w:rPr>
                <w:sz w:val="18"/>
                <w:szCs w:val="18"/>
              </w:rPr>
            </w:pPr>
            <w:r w:rsidRPr="00457009">
              <w:rPr>
                <w:sz w:val="18"/>
                <w:szCs w:val="18"/>
              </w:rPr>
              <w:fldChar w:fldCharType="begin">
                <w:ffData>
                  <w:name w:val="Text42"/>
                  <w:enabled/>
                  <w:calcOnExit w:val="0"/>
                  <w:textInput/>
                </w:ffData>
              </w:fldChar>
            </w:r>
            <w:bookmarkStart w:id="51" w:name="Text42"/>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1"/>
          </w:p>
        </w:tc>
        <w:tc>
          <w:tcPr>
            <w:tcW w:w="857" w:type="dxa"/>
            <w:gridSpan w:val="4"/>
          </w:tcPr>
          <w:p w14:paraId="0A75C581" w14:textId="77777777" w:rsidR="00D96612" w:rsidRPr="00457009" w:rsidRDefault="00A048DA" w:rsidP="00710AD3">
            <w:pPr>
              <w:rPr>
                <w:sz w:val="18"/>
                <w:szCs w:val="18"/>
              </w:rPr>
            </w:pPr>
            <w:r w:rsidRPr="00457009">
              <w:rPr>
                <w:sz w:val="18"/>
                <w:szCs w:val="18"/>
              </w:rPr>
              <w:fldChar w:fldCharType="begin">
                <w:ffData>
                  <w:name w:val="Text45"/>
                  <w:enabled/>
                  <w:calcOnExit w:val="0"/>
                  <w:textInput/>
                </w:ffData>
              </w:fldChar>
            </w:r>
            <w:bookmarkStart w:id="52" w:name="Text45"/>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2"/>
          </w:p>
        </w:tc>
        <w:tc>
          <w:tcPr>
            <w:tcW w:w="914" w:type="dxa"/>
            <w:gridSpan w:val="2"/>
          </w:tcPr>
          <w:p w14:paraId="63268AF3" w14:textId="77777777" w:rsidR="00D96612" w:rsidRPr="00457009" w:rsidRDefault="00A048DA" w:rsidP="00710AD3">
            <w:pPr>
              <w:rPr>
                <w:sz w:val="18"/>
                <w:szCs w:val="18"/>
              </w:rPr>
            </w:pPr>
            <w:r w:rsidRPr="00457009">
              <w:rPr>
                <w:sz w:val="18"/>
                <w:szCs w:val="18"/>
              </w:rPr>
              <w:fldChar w:fldCharType="begin">
                <w:ffData>
                  <w:name w:val="Text48"/>
                  <w:enabled/>
                  <w:calcOnExit w:val="0"/>
                  <w:textInput/>
                </w:ffData>
              </w:fldChar>
            </w:r>
            <w:bookmarkStart w:id="53" w:name="Text48"/>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3"/>
          </w:p>
        </w:tc>
        <w:tc>
          <w:tcPr>
            <w:tcW w:w="706" w:type="dxa"/>
          </w:tcPr>
          <w:p w14:paraId="58AD891B" w14:textId="77777777" w:rsidR="00D96612" w:rsidRPr="00457009" w:rsidRDefault="00A048DA" w:rsidP="00710AD3">
            <w:pPr>
              <w:rPr>
                <w:sz w:val="18"/>
                <w:szCs w:val="18"/>
              </w:rPr>
            </w:pPr>
            <w:r w:rsidRPr="00457009">
              <w:rPr>
                <w:sz w:val="18"/>
                <w:szCs w:val="18"/>
              </w:rPr>
              <w:fldChar w:fldCharType="begin">
                <w:ffData>
                  <w:name w:val="Text51"/>
                  <w:enabled/>
                  <w:calcOnExit w:val="0"/>
                  <w:textInput/>
                </w:ffData>
              </w:fldChar>
            </w:r>
            <w:bookmarkStart w:id="54" w:name="Text51"/>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4"/>
          </w:p>
        </w:tc>
        <w:tc>
          <w:tcPr>
            <w:tcW w:w="1065" w:type="dxa"/>
            <w:gridSpan w:val="4"/>
          </w:tcPr>
          <w:p w14:paraId="1471C22E" w14:textId="77777777" w:rsidR="00D96612" w:rsidRPr="00457009" w:rsidRDefault="00A048DA" w:rsidP="00710AD3">
            <w:pPr>
              <w:rPr>
                <w:sz w:val="18"/>
                <w:szCs w:val="18"/>
              </w:rPr>
            </w:pPr>
            <w:r w:rsidRPr="00457009">
              <w:rPr>
                <w:sz w:val="18"/>
                <w:szCs w:val="18"/>
              </w:rPr>
              <w:fldChar w:fldCharType="begin">
                <w:ffData>
                  <w:name w:val="Text54"/>
                  <w:enabled/>
                  <w:calcOnExit w:val="0"/>
                  <w:textInput/>
                </w:ffData>
              </w:fldChar>
            </w:r>
            <w:bookmarkStart w:id="55" w:name="Text54"/>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5"/>
          </w:p>
        </w:tc>
        <w:tc>
          <w:tcPr>
            <w:tcW w:w="886" w:type="dxa"/>
            <w:gridSpan w:val="3"/>
          </w:tcPr>
          <w:p w14:paraId="6B330B5E" w14:textId="77777777" w:rsidR="00D96612" w:rsidRPr="00457009" w:rsidRDefault="00A048DA" w:rsidP="00710AD3">
            <w:pPr>
              <w:rPr>
                <w:sz w:val="18"/>
                <w:szCs w:val="18"/>
              </w:rPr>
            </w:pPr>
            <w:r w:rsidRPr="00457009">
              <w:rPr>
                <w:sz w:val="18"/>
                <w:szCs w:val="18"/>
              </w:rPr>
              <w:fldChar w:fldCharType="begin">
                <w:ffData>
                  <w:name w:val="Text57"/>
                  <w:enabled/>
                  <w:calcOnExit w:val="0"/>
                  <w:textInput/>
                </w:ffData>
              </w:fldChar>
            </w:r>
            <w:bookmarkStart w:id="56" w:name="Text57"/>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6"/>
          </w:p>
        </w:tc>
        <w:tc>
          <w:tcPr>
            <w:tcW w:w="929" w:type="dxa"/>
            <w:gridSpan w:val="4"/>
          </w:tcPr>
          <w:p w14:paraId="2047F8E1" w14:textId="77777777" w:rsidR="00D96612" w:rsidRPr="00457009" w:rsidRDefault="00A048DA" w:rsidP="00710AD3">
            <w:pPr>
              <w:rPr>
                <w:sz w:val="18"/>
                <w:szCs w:val="18"/>
              </w:rPr>
            </w:pPr>
            <w:r w:rsidRPr="00457009">
              <w:rPr>
                <w:sz w:val="18"/>
                <w:szCs w:val="18"/>
              </w:rPr>
              <w:fldChar w:fldCharType="begin">
                <w:ffData>
                  <w:name w:val="Text60"/>
                  <w:enabled/>
                  <w:calcOnExit w:val="0"/>
                  <w:textInput/>
                </w:ffData>
              </w:fldChar>
            </w:r>
            <w:bookmarkStart w:id="57" w:name="Text60"/>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7"/>
          </w:p>
        </w:tc>
        <w:tc>
          <w:tcPr>
            <w:tcW w:w="842" w:type="dxa"/>
            <w:gridSpan w:val="2"/>
          </w:tcPr>
          <w:p w14:paraId="0423A097" w14:textId="77777777" w:rsidR="00D96612" w:rsidRPr="00457009" w:rsidRDefault="00623B83" w:rsidP="00710AD3">
            <w:pPr>
              <w:rPr>
                <w:sz w:val="18"/>
                <w:szCs w:val="18"/>
              </w:rPr>
            </w:pPr>
            <w:r w:rsidRPr="00457009">
              <w:rPr>
                <w:sz w:val="18"/>
                <w:szCs w:val="18"/>
              </w:rPr>
              <w:fldChar w:fldCharType="begin">
                <w:ffData>
                  <w:name w:val="Text63"/>
                  <w:enabled/>
                  <w:calcOnExit w:val="0"/>
                  <w:textInput/>
                </w:ffData>
              </w:fldChar>
            </w:r>
            <w:bookmarkStart w:id="58" w:name="Text63"/>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8"/>
          </w:p>
        </w:tc>
        <w:tc>
          <w:tcPr>
            <w:tcW w:w="886" w:type="dxa"/>
          </w:tcPr>
          <w:p w14:paraId="65D473F4" w14:textId="77777777" w:rsidR="00D96612" w:rsidRPr="00457009" w:rsidRDefault="00623B83" w:rsidP="00710AD3">
            <w:pPr>
              <w:rPr>
                <w:sz w:val="18"/>
                <w:szCs w:val="18"/>
              </w:rPr>
            </w:pPr>
            <w:r w:rsidRPr="00457009">
              <w:rPr>
                <w:sz w:val="18"/>
                <w:szCs w:val="18"/>
              </w:rPr>
              <w:fldChar w:fldCharType="begin">
                <w:ffData>
                  <w:name w:val="Text66"/>
                  <w:enabled/>
                  <w:calcOnExit w:val="0"/>
                  <w:textInput/>
                </w:ffData>
              </w:fldChar>
            </w:r>
            <w:bookmarkStart w:id="59" w:name="Text66"/>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59"/>
          </w:p>
        </w:tc>
      </w:tr>
      <w:tr w:rsidR="00D96612" w14:paraId="0CC7C1B3" w14:textId="77777777" w:rsidTr="00457009">
        <w:trPr>
          <w:trHeight w:val="45"/>
        </w:trPr>
        <w:tc>
          <w:tcPr>
            <w:tcW w:w="1008" w:type="dxa"/>
          </w:tcPr>
          <w:p w14:paraId="70919328" w14:textId="77777777" w:rsidR="00D96612" w:rsidRPr="00457009" w:rsidRDefault="00D96612" w:rsidP="00710AD3">
            <w:pPr>
              <w:rPr>
                <w:sz w:val="18"/>
                <w:szCs w:val="18"/>
              </w:rPr>
            </w:pPr>
            <w:r w:rsidRPr="00457009">
              <w:rPr>
                <w:sz w:val="18"/>
                <w:szCs w:val="18"/>
              </w:rPr>
              <w:t>Level2</w:t>
            </w:r>
          </w:p>
        </w:tc>
        <w:tc>
          <w:tcPr>
            <w:tcW w:w="763" w:type="dxa"/>
            <w:gridSpan w:val="3"/>
          </w:tcPr>
          <w:p w14:paraId="1BC75840" w14:textId="77777777" w:rsidR="00D96612" w:rsidRPr="00457009" w:rsidRDefault="00A048DA" w:rsidP="00710AD3">
            <w:pPr>
              <w:rPr>
                <w:sz w:val="18"/>
                <w:szCs w:val="18"/>
              </w:rPr>
            </w:pPr>
            <w:r w:rsidRPr="00457009">
              <w:rPr>
                <w:sz w:val="18"/>
                <w:szCs w:val="18"/>
              </w:rPr>
              <w:fldChar w:fldCharType="begin">
                <w:ffData>
                  <w:name w:val="Text43"/>
                  <w:enabled/>
                  <w:calcOnExit w:val="0"/>
                  <w:textInput/>
                </w:ffData>
              </w:fldChar>
            </w:r>
            <w:bookmarkStart w:id="60" w:name="Text43"/>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0"/>
          </w:p>
        </w:tc>
        <w:tc>
          <w:tcPr>
            <w:tcW w:w="857" w:type="dxa"/>
            <w:gridSpan w:val="4"/>
          </w:tcPr>
          <w:p w14:paraId="49914652" w14:textId="77777777" w:rsidR="00D96612" w:rsidRPr="00457009" w:rsidRDefault="00A048DA" w:rsidP="00710AD3">
            <w:pPr>
              <w:rPr>
                <w:sz w:val="18"/>
                <w:szCs w:val="18"/>
              </w:rPr>
            </w:pPr>
            <w:r w:rsidRPr="00457009">
              <w:rPr>
                <w:sz w:val="18"/>
                <w:szCs w:val="18"/>
              </w:rPr>
              <w:fldChar w:fldCharType="begin">
                <w:ffData>
                  <w:name w:val="Text46"/>
                  <w:enabled/>
                  <w:calcOnExit w:val="0"/>
                  <w:textInput/>
                </w:ffData>
              </w:fldChar>
            </w:r>
            <w:bookmarkStart w:id="61" w:name="Text46"/>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1"/>
          </w:p>
        </w:tc>
        <w:tc>
          <w:tcPr>
            <w:tcW w:w="914" w:type="dxa"/>
            <w:gridSpan w:val="2"/>
          </w:tcPr>
          <w:p w14:paraId="6543A508" w14:textId="77777777" w:rsidR="00D96612" w:rsidRPr="00457009" w:rsidRDefault="00A048DA" w:rsidP="00710AD3">
            <w:pPr>
              <w:rPr>
                <w:sz w:val="18"/>
                <w:szCs w:val="18"/>
              </w:rPr>
            </w:pPr>
            <w:r w:rsidRPr="00457009">
              <w:rPr>
                <w:sz w:val="18"/>
                <w:szCs w:val="18"/>
              </w:rPr>
              <w:fldChar w:fldCharType="begin">
                <w:ffData>
                  <w:name w:val="Text49"/>
                  <w:enabled/>
                  <w:calcOnExit w:val="0"/>
                  <w:textInput/>
                </w:ffData>
              </w:fldChar>
            </w:r>
            <w:bookmarkStart w:id="62" w:name="Text49"/>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2"/>
          </w:p>
        </w:tc>
        <w:tc>
          <w:tcPr>
            <w:tcW w:w="706" w:type="dxa"/>
          </w:tcPr>
          <w:p w14:paraId="6F1F1DAA" w14:textId="77777777" w:rsidR="00D96612" w:rsidRPr="00457009" w:rsidRDefault="00A048DA" w:rsidP="00710AD3">
            <w:pPr>
              <w:rPr>
                <w:sz w:val="18"/>
                <w:szCs w:val="18"/>
              </w:rPr>
            </w:pPr>
            <w:r w:rsidRPr="00457009">
              <w:rPr>
                <w:sz w:val="18"/>
                <w:szCs w:val="18"/>
              </w:rPr>
              <w:fldChar w:fldCharType="begin">
                <w:ffData>
                  <w:name w:val="Text52"/>
                  <w:enabled/>
                  <w:calcOnExit w:val="0"/>
                  <w:textInput/>
                </w:ffData>
              </w:fldChar>
            </w:r>
            <w:bookmarkStart w:id="63" w:name="Text52"/>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3"/>
          </w:p>
        </w:tc>
        <w:tc>
          <w:tcPr>
            <w:tcW w:w="1065" w:type="dxa"/>
            <w:gridSpan w:val="4"/>
          </w:tcPr>
          <w:p w14:paraId="17C1E2F8" w14:textId="77777777" w:rsidR="00D96612" w:rsidRPr="00457009" w:rsidRDefault="00A048DA" w:rsidP="00710AD3">
            <w:pPr>
              <w:rPr>
                <w:sz w:val="18"/>
                <w:szCs w:val="18"/>
              </w:rPr>
            </w:pPr>
            <w:r w:rsidRPr="00457009">
              <w:rPr>
                <w:sz w:val="18"/>
                <w:szCs w:val="18"/>
              </w:rPr>
              <w:fldChar w:fldCharType="begin">
                <w:ffData>
                  <w:name w:val="Text55"/>
                  <w:enabled/>
                  <w:calcOnExit w:val="0"/>
                  <w:textInput/>
                </w:ffData>
              </w:fldChar>
            </w:r>
            <w:bookmarkStart w:id="64" w:name="Text55"/>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4"/>
          </w:p>
        </w:tc>
        <w:tc>
          <w:tcPr>
            <w:tcW w:w="886" w:type="dxa"/>
            <w:gridSpan w:val="3"/>
          </w:tcPr>
          <w:p w14:paraId="042D0044" w14:textId="77777777" w:rsidR="00D96612" w:rsidRPr="00457009" w:rsidRDefault="00A048DA" w:rsidP="00710AD3">
            <w:pPr>
              <w:rPr>
                <w:sz w:val="18"/>
                <w:szCs w:val="18"/>
              </w:rPr>
            </w:pPr>
            <w:r w:rsidRPr="00457009">
              <w:rPr>
                <w:sz w:val="18"/>
                <w:szCs w:val="18"/>
              </w:rPr>
              <w:fldChar w:fldCharType="begin">
                <w:ffData>
                  <w:name w:val="Text58"/>
                  <w:enabled/>
                  <w:calcOnExit w:val="0"/>
                  <w:textInput/>
                </w:ffData>
              </w:fldChar>
            </w:r>
            <w:bookmarkStart w:id="65" w:name="Text58"/>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5"/>
          </w:p>
        </w:tc>
        <w:tc>
          <w:tcPr>
            <w:tcW w:w="929" w:type="dxa"/>
            <w:gridSpan w:val="4"/>
          </w:tcPr>
          <w:p w14:paraId="4D6FDEB5" w14:textId="77777777" w:rsidR="00D96612" w:rsidRPr="00457009" w:rsidRDefault="00A048DA" w:rsidP="00710AD3">
            <w:pPr>
              <w:rPr>
                <w:sz w:val="18"/>
                <w:szCs w:val="18"/>
              </w:rPr>
            </w:pPr>
            <w:r w:rsidRPr="00457009">
              <w:rPr>
                <w:sz w:val="18"/>
                <w:szCs w:val="18"/>
              </w:rPr>
              <w:fldChar w:fldCharType="begin">
                <w:ffData>
                  <w:name w:val="Text61"/>
                  <w:enabled/>
                  <w:calcOnExit w:val="0"/>
                  <w:textInput/>
                </w:ffData>
              </w:fldChar>
            </w:r>
            <w:bookmarkStart w:id="66" w:name="Text61"/>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6"/>
          </w:p>
        </w:tc>
        <w:tc>
          <w:tcPr>
            <w:tcW w:w="842" w:type="dxa"/>
            <w:gridSpan w:val="2"/>
          </w:tcPr>
          <w:p w14:paraId="57BFB3D3" w14:textId="77777777" w:rsidR="00D96612" w:rsidRPr="00457009" w:rsidRDefault="00623B83" w:rsidP="00710AD3">
            <w:pPr>
              <w:rPr>
                <w:sz w:val="18"/>
                <w:szCs w:val="18"/>
              </w:rPr>
            </w:pPr>
            <w:r w:rsidRPr="00457009">
              <w:rPr>
                <w:sz w:val="18"/>
                <w:szCs w:val="18"/>
              </w:rPr>
              <w:fldChar w:fldCharType="begin">
                <w:ffData>
                  <w:name w:val="Text64"/>
                  <w:enabled/>
                  <w:calcOnExit w:val="0"/>
                  <w:textInput/>
                </w:ffData>
              </w:fldChar>
            </w:r>
            <w:bookmarkStart w:id="67" w:name="Text64"/>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7"/>
          </w:p>
        </w:tc>
        <w:tc>
          <w:tcPr>
            <w:tcW w:w="886" w:type="dxa"/>
          </w:tcPr>
          <w:p w14:paraId="706278F8" w14:textId="77777777" w:rsidR="00D96612" w:rsidRPr="00457009" w:rsidRDefault="00623B83" w:rsidP="00710AD3">
            <w:pPr>
              <w:rPr>
                <w:sz w:val="18"/>
                <w:szCs w:val="18"/>
              </w:rPr>
            </w:pPr>
            <w:r w:rsidRPr="00457009">
              <w:rPr>
                <w:sz w:val="18"/>
                <w:szCs w:val="18"/>
              </w:rPr>
              <w:fldChar w:fldCharType="begin">
                <w:ffData>
                  <w:name w:val="Text67"/>
                  <w:enabled/>
                  <w:calcOnExit w:val="0"/>
                  <w:textInput/>
                </w:ffData>
              </w:fldChar>
            </w:r>
            <w:bookmarkStart w:id="68" w:name="Text67"/>
            <w:r w:rsidRPr="00457009">
              <w:rPr>
                <w:sz w:val="18"/>
                <w:szCs w:val="18"/>
              </w:rPr>
              <w:instrText xml:space="preserve"> FORMTEXT </w:instrText>
            </w:r>
            <w:r w:rsidRPr="00457009">
              <w:rPr>
                <w:sz w:val="18"/>
                <w:szCs w:val="18"/>
              </w:rPr>
            </w:r>
            <w:r w:rsidRPr="00457009">
              <w:rPr>
                <w:sz w:val="18"/>
                <w:szCs w:val="18"/>
              </w:rPr>
              <w:fldChar w:fldCharType="separate"/>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00305556" w:rsidRPr="00457009">
              <w:rPr>
                <w:noProof/>
                <w:sz w:val="18"/>
                <w:szCs w:val="18"/>
              </w:rPr>
              <w:t> </w:t>
            </w:r>
            <w:r w:rsidRPr="00457009">
              <w:rPr>
                <w:sz w:val="18"/>
                <w:szCs w:val="18"/>
              </w:rPr>
              <w:fldChar w:fldCharType="end"/>
            </w:r>
            <w:bookmarkEnd w:id="68"/>
          </w:p>
        </w:tc>
      </w:tr>
      <w:tr w:rsidR="00135164" w14:paraId="59A1C74A" w14:textId="77777777" w:rsidTr="00457009">
        <w:tc>
          <w:tcPr>
            <w:tcW w:w="8856" w:type="dxa"/>
            <w:gridSpan w:val="25"/>
          </w:tcPr>
          <w:p w14:paraId="665EB064" w14:textId="77777777" w:rsidR="00135164" w:rsidRDefault="00135164" w:rsidP="00710AD3">
            <w:r>
              <w:t>Finished area above grade contains:</w:t>
            </w:r>
          </w:p>
        </w:tc>
      </w:tr>
      <w:tr w:rsidR="00D96612" w14:paraId="0411657C" w14:textId="77777777" w:rsidTr="00457009">
        <w:tc>
          <w:tcPr>
            <w:tcW w:w="2487" w:type="dxa"/>
            <w:gridSpan w:val="7"/>
          </w:tcPr>
          <w:p w14:paraId="2E674F5B" w14:textId="77777777" w:rsidR="00D96612" w:rsidRDefault="00D96612" w:rsidP="00710AD3">
            <w:r>
              <w:t>No. of Rooms</w:t>
            </w:r>
          </w:p>
        </w:tc>
        <w:tc>
          <w:tcPr>
            <w:tcW w:w="6369" w:type="dxa"/>
            <w:gridSpan w:val="18"/>
            <w:tcBorders>
              <w:bottom w:val="single" w:sz="4" w:space="0" w:color="auto"/>
            </w:tcBorders>
          </w:tcPr>
          <w:p w14:paraId="4C5C17FF" w14:textId="77777777" w:rsidR="00D96612" w:rsidRDefault="00623B83" w:rsidP="00710AD3">
            <w:r>
              <w:fldChar w:fldCharType="begin">
                <w:ffData>
                  <w:name w:val="Text68"/>
                  <w:enabled/>
                  <w:calcOnExit w:val="0"/>
                  <w:textInput/>
                </w:ffData>
              </w:fldChar>
            </w:r>
            <w:bookmarkStart w:id="69" w:name="Text6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69"/>
          </w:p>
        </w:tc>
      </w:tr>
      <w:tr w:rsidR="00D96612" w14:paraId="4C3094C3" w14:textId="77777777" w:rsidTr="00457009">
        <w:tc>
          <w:tcPr>
            <w:tcW w:w="2487" w:type="dxa"/>
            <w:gridSpan w:val="7"/>
          </w:tcPr>
          <w:p w14:paraId="2A6F0357" w14:textId="77777777" w:rsidR="00D96612" w:rsidRDefault="00D96612" w:rsidP="00710AD3">
            <w:r>
              <w:t>No. of Bedrooms</w:t>
            </w:r>
          </w:p>
        </w:tc>
        <w:tc>
          <w:tcPr>
            <w:tcW w:w="6369" w:type="dxa"/>
            <w:gridSpan w:val="18"/>
            <w:tcBorders>
              <w:top w:val="single" w:sz="4" w:space="0" w:color="auto"/>
              <w:bottom w:val="single" w:sz="4" w:space="0" w:color="auto"/>
            </w:tcBorders>
          </w:tcPr>
          <w:p w14:paraId="7FDFEA68" w14:textId="77777777" w:rsidR="00D96612" w:rsidRDefault="00623B83" w:rsidP="00710AD3">
            <w:r>
              <w:fldChar w:fldCharType="begin">
                <w:ffData>
                  <w:name w:val="Text69"/>
                  <w:enabled/>
                  <w:calcOnExit w:val="0"/>
                  <w:textInput/>
                </w:ffData>
              </w:fldChar>
            </w:r>
            <w:bookmarkStart w:id="70" w:name="Text6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0"/>
          </w:p>
        </w:tc>
      </w:tr>
      <w:tr w:rsidR="00D96612" w14:paraId="50BF9AF4" w14:textId="77777777" w:rsidTr="00457009">
        <w:tc>
          <w:tcPr>
            <w:tcW w:w="2487" w:type="dxa"/>
            <w:gridSpan w:val="7"/>
          </w:tcPr>
          <w:p w14:paraId="7EC7D5C7" w14:textId="77777777" w:rsidR="00D96612" w:rsidRDefault="00D96612" w:rsidP="00710AD3">
            <w:r>
              <w:t>No. of Baths</w:t>
            </w:r>
          </w:p>
        </w:tc>
        <w:tc>
          <w:tcPr>
            <w:tcW w:w="6369" w:type="dxa"/>
            <w:gridSpan w:val="18"/>
            <w:tcBorders>
              <w:top w:val="single" w:sz="4" w:space="0" w:color="auto"/>
              <w:bottom w:val="single" w:sz="4" w:space="0" w:color="auto"/>
            </w:tcBorders>
          </w:tcPr>
          <w:p w14:paraId="5361246F" w14:textId="77777777" w:rsidR="00D96612" w:rsidRDefault="00623B83" w:rsidP="00710AD3">
            <w:r>
              <w:fldChar w:fldCharType="begin">
                <w:ffData>
                  <w:name w:val="Text70"/>
                  <w:enabled/>
                  <w:calcOnExit w:val="0"/>
                  <w:textInput/>
                </w:ffData>
              </w:fldChar>
            </w:r>
            <w:bookmarkStart w:id="71" w:name="Text7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1"/>
          </w:p>
        </w:tc>
      </w:tr>
      <w:tr w:rsidR="00D96612" w14:paraId="3816F99F" w14:textId="77777777" w:rsidTr="00457009">
        <w:tc>
          <w:tcPr>
            <w:tcW w:w="2487" w:type="dxa"/>
            <w:gridSpan w:val="7"/>
          </w:tcPr>
          <w:p w14:paraId="61A85A4E" w14:textId="77777777" w:rsidR="00D96612" w:rsidRDefault="00D96612" w:rsidP="00710AD3">
            <w:r>
              <w:t>Sq. Ft. of Living Area</w:t>
            </w:r>
          </w:p>
        </w:tc>
        <w:tc>
          <w:tcPr>
            <w:tcW w:w="6369" w:type="dxa"/>
            <w:gridSpan w:val="18"/>
            <w:tcBorders>
              <w:top w:val="single" w:sz="4" w:space="0" w:color="auto"/>
              <w:bottom w:val="single" w:sz="4" w:space="0" w:color="auto"/>
            </w:tcBorders>
          </w:tcPr>
          <w:p w14:paraId="129D501C" w14:textId="77777777" w:rsidR="00D96612" w:rsidRDefault="00623B83" w:rsidP="00710AD3">
            <w:r>
              <w:fldChar w:fldCharType="begin">
                <w:ffData>
                  <w:name w:val="Text71"/>
                  <w:enabled/>
                  <w:calcOnExit w:val="0"/>
                  <w:textInput/>
                </w:ffData>
              </w:fldChar>
            </w:r>
            <w:bookmarkStart w:id="72" w:name="Text71"/>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2"/>
          </w:p>
        </w:tc>
      </w:tr>
      <w:tr w:rsidR="00D96612" w14:paraId="4D285297" w14:textId="77777777" w:rsidTr="00457009">
        <w:tc>
          <w:tcPr>
            <w:tcW w:w="2487" w:type="dxa"/>
            <w:gridSpan w:val="7"/>
          </w:tcPr>
          <w:p w14:paraId="64730C1F" w14:textId="77777777" w:rsidR="00D96612" w:rsidRDefault="00D96612" w:rsidP="00710AD3"/>
        </w:tc>
        <w:tc>
          <w:tcPr>
            <w:tcW w:w="6369" w:type="dxa"/>
            <w:gridSpan w:val="18"/>
            <w:tcBorders>
              <w:top w:val="single" w:sz="4" w:space="0" w:color="auto"/>
            </w:tcBorders>
          </w:tcPr>
          <w:p w14:paraId="2CA4E66B" w14:textId="77777777" w:rsidR="00D96612" w:rsidRDefault="00D96612" w:rsidP="00710AD3"/>
        </w:tc>
      </w:tr>
      <w:tr w:rsidR="00135164" w14:paraId="410321BA" w14:textId="77777777" w:rsidTr="00457009">
        <w:tc>
          <w:tcPr>
            <w:tcW w:w="8856" w:type="dxa"/>
            <w:gridSpan w:val="25"/>
          </w:tcPr>
          <w:p w14:paraId="1EF53BC8" w14:textId="77777777" w:rsidR="00135164" w:rsidRDefault="00135164" w:rsidP="00457009">
            <w:pPr>
              <w:jc w:val="center"/>
            </w:pPr>
            <w:r>
              <w:t>INTERIOR(Materials/Condition)</w:t>
            </w:r>
          </w:p>
        </w:tc>
      </w:tr>
      <w:tr w:rsidR="00135164" w14:paraId="4B6C0B3F" w14:textId="77777777" w:rsidTr="00457009">
        <w:tc>
          <w:tcPr>
            <w:tcW w:w="1416" w:type="dxa"/>
            <w:gridSpan w:val="2"/>
          </w:tcPr>
          <w:p w14:paraId="3031ADA5" w14:textId="77777777" w:rsidR="00135164" w:rsidRDefault="00135164" w:rsidP="00710AD3">
            <w:r>
              <w:t>Floor</w:t>
            </w:r>
          </w:p>
        </w:tc>
        <w:tc>
          <w:tcPr>
            <w:tcW w:w="3035" w:type="dxa"/>
            <w:gridSpan w:val="11"/>
            <w:tcBorders>
              <w:bottom w:val="single" w:sz="4" w:space="0" w:color="auto"/>
            </w:tcBorders>
          </w:tcPr>
          <w:p w14:paraId="7CDF5AF2" w14:textId="77777777" w:rsidR="00135164" w:rsidRDefault="00623B83" w:rsidP="00710AD3">
            <w:r>
              <w:fldChar w:fldCharType="begin">
                <w:ffData>
                  <w:name w:val="Text72"/>
                  <w:enabled/>
                  <w:calcOnExit w:val="0"/>
                  <w:textInput/>
                </w:ffData>
              </w:fldChar>
            </w:r>
            <w:bookmarkStart w:id="73" w:name="Text72"/>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3"/>
          </w:p>
        </w:tc>
        <w:tc>
          <w:tcPr>
            <w:tcW w:w="1796" w:type="dxa"/>
            <w:gridSpan w:val="6"/>
          </w:tcPr>
          <w:p w14:paraId="1FB0E51C" w14:textId="77777777" w:rsidR="00135164" w:rsidRDefault="00135164" w:rsidP="00710AD3">
            <w:smartTag w:uri="urn:schemas-microsoft-com:office:smarttags" w:element="place">
              <w:smartTag w:uri="urn:schemas-microsoft-com:office:smarttags" w:element="City">
                <w:r>
                  <w:t>Bath</w:t>
                </w:r>
              </w:smartTag>
            </w:smartTag>
            <w:r>
              <w:t xml:space="preserve"> Floor</w:t>
            </w:r>
          </w:p>
        </w:tc>
        <w:tc>
          <w:tcPr>
            <w:tcW w:w="2609" w:type="dxa"/>
            <w:gridSpan w:val="6"/>
            <w:tcBorders>
              <w:bottom w:val="single" w:sz="4" w:space="0" w:color="auto"/>
            </w:tcBorders>
          </w:tcPr>
          <w:p w14:paraId="60522BED" w14:textId="77777777" w:rsidR="00135164" w:rsidRDefault="00623B83" w:rsidP="00710AD3">
            <w:r>
              <w:fldChar w:fldCharType="begin">
                <w:ffData>
                  <w:name w:val="Text75"/>
                  <w:enabled/>
                  <w:calcOnExit w:val="0"/>
                  <w:textInput/>
                </w:ffData>
              </w:fldChar>
            </w:r>
            <w:bookmarkStart w:id="74" w:name="Text7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4"/>
          </w:p>
        </w:tc>
      </w:tr>
      <w:tr w:rsidR="00135164" w14:paraId="5D842A31" w14:textId="77777777" w:rsidTr="00457009">
        <w:tc>
          <w:tcPr>
            <w:tcW w:w="1416" w:type="dxa"/>
            <w:gridSpan w:val="2"/>
          </w:tcPr>
          <w:p w14:paraId="0AF85C29" w14:textId="77777777" w:rsidR="00135164" w:rsidRDefault="00135164" w:rsidP="00710AD3">
            <w:r>
              <w:t>Walls</w:t>
            </w:r>
          </w:p>
        </w:tc>
        <w:tc>
          <w:tcPr>
            <w:tcW w:w="3035" w:type="dxa"/>
            <w:gridSpan w:val="11"/>
            <w:tcBorders>
              <w:top w:val="single" w:sz="4" w:space="0" w:color="auto"/>
              <w:bottom w:val="single" w:sz="4" w:space="0" w:color="auto"/>
            </w:tcBorders>
          </w:tcPr>
          <w:p w14:paraId="74F4566D" w14:textId="77777777" w:rsidR="00135164" w:rsidRDefault="00623B83" w:rsidP="00710AD3">
            <w:r>
              <w:fldChar w:fldCharType="begin">
                <w:ffData>
                  <w:name w:val="Text73"/>
                  <w:enabled/>
                  <w:calcOnExit w:val="0"/>
                  <w:textInput/>
                </w:ffData>
              </w:fldChar>
            </w:r>
            <w:bookmarkStart w:id="75" w:name="Text7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5"/>
          </w:p>
        </w:tc>
        <w:tc>
          <w:tcPr>
            <w:tcW w:w="1796" w:type="dxa"/>
            <w:gridSpan w:val="6"/>
          </w:tcPr>
          <w:p w14:paraId="5CA48304" w14:textId="77777777" w:rsidR="00135164" w:rsidRDefault="00135164" w:rsidP="00710AD3">
            <w:smartTag w:uri="urn:schemas-microsoft-com:office:smarttags" w:element="place">
              <w:smartTag w:uri="urn:schemas-microsoft-com:office:smarttags" w:element="City">
                <w:r>
                  <w:t>Bath</w:t>
                </w:r>
              </w:smartTag>
            </w:smartTag>
            <w:r>
              <w:t xml:space="preserve"> Wainscot</w:t>
            </w:r>
          </w:p>
        </w:tc>
        <w:tc>
          <w:tcPr>
            <w:tcW w:w="2609" w:type="dxa"/>
            <w:gridSpan w:val="6"/>
            <w:tcBorders>
              <w:top w:val="single" w:sz="4" w:space="0" w:color="auto"/>
              <w:bottom w:val="single" w:sz="4" w:space="0" w:color="auto"/>
            </w:tcBorders>
          </w:tcPr>
          <w:p w14:paraId="2E430E31" w14:textId="77777777" w:rsidR="00135164" w:rsidRDefault="00623B83" w:rsidP="00710AD3">
            <w:r>
              <w:fldChar w:fldCharType="begin">
                <w:ffData>
                  <w:name w:val="Text76"/>
                  <w:enabled/>
                  <w:calcOnExit w:val="0"/>
                  <w:textInput/>
                </w:ffData>
              </w:fldChar>
            </w:r>
            <w:bookmarkStart w:id="76" w:name="Text7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6"/>
          </w:p>
        </w:tc>
      </w:tr>
      <w:tr w:rsidR="00135164" w14:paraId="45EA019A" w14:textId="77777777" w:rsidTr="00457009">
        <w:tc>
          <w:tcPr>
            <w:tcW w:w="1416" w:type="dxa"/>
            <w:gridSpan w:val="2"/>
          </w:tcPr>
          <w:p w14:paraId="32538314" w14:textId="77777777" w:rsidR="00135164" w:rsidRDefault="00135164" w:rsidP="00710AD3">
            <w:r>
              <w:t>Trim/Finish</w:t>
            </w:r>
          </w:p>
        </w:tc>
        <w:tc>
          <w:tcPr>
            <w:tcW w:w="3035" w:type="dxa"/>
            <w:gridSpan w:val="11"/>
            <w:tcBorders>
              <w:top w:val="single" w:sz="4" w:space="0" w:color="auto"/>
              <w:bottom w:val="single" w:sz="4" w:space="0" w:color="auto"/>
            </w:tcBorders>
          </w:tcPr>
          <w:p w14:paraId="48D8519C" w14:textId="77777777" w:rsidR="00135164" w:rsidRDefault="00623B83" w:rsidP="00710AD3">
            <w:r>
              <w:fldChar w:fldCharType="begin">
                <w:ffData>
                  <w:name w:val="Text74"/>
                  <w:enabled/>
                  <w:calcOnExit w:val="0"/>
                  <w:textInput/>
                </w:ffData>
              </w:fldChar>
            </w:r>
            <w:bookmarkStart w:id="77" w:name="Text7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7"/>
          </w:p>
        </w:tc>
        <w:tc>
          <w:tcPr>
            <w:tcW w:w="1796" w:type="dxa"/>
            <w:gridSpan w:val="6"/>
          </w:tcPr>
          <w:p w14:paraId="2DBFA21E" w14:textId="77777777" w:rsidR="00135164" w:rsidRDefault="00135164" w:rsidP="00710AD3">
            <w:r>
              <w:t>Doors</w:t>
            </w:r>
          </w:p>
        </w:tc>
        <w:tc>
          <w:tcPr>
            <w:tcW w:w="2609" w:type="dxa"/>
            <w:gridSpan w:val="6"/>
            <w:tcBorders>
              <w:top w:val="single" w:sz="4" w:space="0" w:color="auto"/>
              <w:bottom w:val="single" w:sz="4" w:space="0" w:color="auto"/>
            </w:tcBorders>
          </w:tcPr>
          <w:p w14:paraId="2BBB2793" w14:textId="77777777" w:rsidR="00135164" w:rsidRDefault="00623B83" w:rsidP="00710AD3">
            <w:r>
              <w:fldChar w:fldCharType="begin">
                <w:ffData>
                  <w:name w:val="Text77"/>
                  <w:enabled/>
                  <w:calcOnExit w:val="0"/>
                  <w:textInput/>
                </w:ffData>
              </w:fldChar>
            </w:r>
            <w:bookmarkStart w:id="78" w:name="Text7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8"/>
          </w:p>
        </w:tc>
      </w:tr>
      <w:tr w:rsidR="00135164" w14:paraId="38156C05" w14:textId="77777777" w:rsidTr="00457009">
        <w:tc>
          <w:tcPr>
            <w:tcW w:w="4451" w:type="dxa"/>
            <w:gridSpan w:val="13"/>
          </w:tcPr>
          <w:p w14:paraId="3D4C4A8F" w14:textId="77777777" w:rsidR="00135164" w:rsidRDefault="00135164" w:rsidP="00457009">
            <w:pPr>
              <w:jc w:val="center"/>
            </w:pPr>
          </w:p>
        </w:tc>
        <w:tc>
          <w:tcPr>
            <w:tcW w:w="4405" w:type="dxa"/>
            <w:gridSpan w:val="12"/>
          </w:tcPr>
          <w:p w14:paraId="32D53315" w14:textId="77777777" w:rsidR="00135164" w:rsidRDefault="00135164" w:rsidP="00457009">
            <w:pPr>
              <w:jc w:val="center"/>
            </w:pPr>
          </w:p>
        </w:tc>
      </w:tr>
      <w:tr w:rsidR="00135164" w14:paraId="2854045E" w14:textId="77777777" w:rsidTr="00457009">
        <w:tc>
          <w:tcPr>
            <w:tcW w:w="4451" w:type="dxa"/>
            <w:gridSpan w:val="13"/>
          </w:tcPr>
          <w:p w14:paraId="28DDC8EB" w14:textId="77777777" w:rsidR="00135164" w:rsidRDefault="00135164" w:rsidP="00457009">
            <w:pPr>
              <w:jc w:val="center"/>
            </w:pPr>
            <w:r>
              <w:t>HEATING</w:t>
            </w:r>
          </w:p>
        </w:tc>
        <w:tc>
          <w:tcPr>
            <w:tcW w:w="4405" w:type="dxa"/>
            <w:gridSpan w:val="12"/>
          </w:tcPr>
          <w:p w14:paraId="5F71B5B0" w14:textId="77777777" w:rsidR="00135164" w:rsidRDefault="00135164" w:rsidP="00457009">
            <w:pPr>
              <w:jc w:val="center"/>
            </w:pPr>
            <w:r>
              <w:t>COOLING</w:t>
            </w:r>
          </w:p>
        </w:tc>
      </w:tr>
      <w:tr w:rsidR="00135164" w14:paraId="0CA8B743" w14:textId="77777777" w:rsidTr="00457009">
        <w:tc>
          <w:tcPr>
            <w:tcW w:w="1416" w:type="dxa"/>
            <w:gridSpan w:val="2"/>
          </w:tcPr>
          <w:p w14:paraId="3A386569" w14:textId="77777777" w:rsidR="00135164" w:rsidRDefault="00135164" w:rsidP="00710AD3">
            <w:r>
              <w:t>Type</w:t>
            </w:r>
          </w:p>
        </w:tc>
        <w:tc>
          <w:tcPr>
            <w:tcW w:w="3035" w:type="dxa"/>
            <w:gridSpan w:val="11"/>
            <w:tcBorders>
              <w:bottom w:val="single" w:sz="4" w:space="0" w:color="auto"/>
            </w:tcBorders>
          </w:tcPr>
          <w:p w14:paraId="20975021" w14:textId="77777777" w:rsidR="00135164" w:rsidRDefault="00623B83" w:rsidP="00710AD3">
            <w:r>
              <w:fldChar w:fldCharType="begin">
                <w:ffData>
                  <w:name w:val="Text78"/>
                  <w:enabled/>
                  <w:calcOnExit w:val="0"/>
                  <w:textInput/>
                </w:ffData>
              </w:fldChar>
            </w:r>
            <w:bookmarkStart w:id="79" w:name="Text7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79"/>
          </w:p>
        </w:tc>
        <w:tc>
          <w:tcPr>
            <w:tcW w:w="1617" w:type="dxa"/>
            <w:gridSpan w:val="4"/>
          </w:tcPr>
          <w:p w14:paraId="67E9B370" w14:textId="77777777" w:rsidR="00135164" w:rsidRDefault="00135164" w:rsidP="00710AD3">
            <w:r>
              <w:t>Central</w:t>
            </w:r>
          </w:p>
        </w:tc>
        <w:tc>
          <w:tcPr>
            <w:tcW w:w="2788" w:type="dxa"/>
            <w:gridSpan w:val="8"/>
            <w:tcBorders>
              <w:bottom w:val="single" w:sz="4" w:space="0" w:color="auto"/>
            </w:tcBorders>
          </w:tcPr>
          <w:p w14:paraId="0B95CB66" w14:textId="77777777" w:rsidR="00135164" w:rsidRDefault="00623B83" w:rsidP="00710AD3">
            <w:r>
              <w:fldChar w:fldCharType="begin">
                <w:ffData>
                  <w:name w:val="Text81"/>
                  <w:enabled/>
                  <w:calcOnExit w:val="0"/>
                  <w:textInput/>
                </w:ffData>
              </w:fldChar>
            </w:r>
            <w:bookmarkStart w:id="80" w:name="Text81"/>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0"/>
          </w:p>
        </w:tc>
      </w:tr>
      <w:tr w:rsidR="00135164" w14:paraId="5EF48C3E" w14:textId="77777777" w:rsidTr="00457009">
        <w:tc>
          <w:tcPr>
            <w:tcW w:w="1416" w:type="dxa"/>
            <w:gridSpan w:val="2"/>
          </w:tcPr>
          <w:p w14:paraId="3F8B4973" w14:textId="77777777" w:rsidR="00135164" w:rsidRDefault="00135164" w:rsidP="00710AD3">
            <w:r>
              <w:t>Fuel</w:t>
            </w:r>
          </w:p>
        </w:tc>
        <w:tc>
          <w:tcPr>
            <w:tcW w:w="3035" w:type="dxa"/>
            <w:gridSpan w:val="11"/>
            <w:tcBorders>
              <w:top w:val="single" w:sz="4" w:space="0" w:color="auto"/>
              <w:bottom w:val="single" w:sz="4" w:space="0" w:color="auto"/>
            </w:tcBorders>
          </w:tcPr>
          <w:p w14:paraId="5D8D9EE3" w14:textId="77777777" w:rsidR="00135164" w:rsidRDefault="00623B83" w:rsidP="00710AD3">
            <w:r>
              <w:fldChar w:fldCharType="begin">
                <w:ffData>
                  <w:name w:val="Text79"/>
                  <w:enabled/>
                  <w:calcOnExit w:val="0"/>
                  <w:textInput/>
                </w:ffData>
              </w:fldChar>
            </w:r>
            <w:bookmarkStart w:id="81" w:name="Text7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1"/>
          </w:p>
        </w:tc>
        <w:tc>
          <w:tcPr>
            <w:tcW w:w="1617" w:type="dxa"/>
            <w:gridSpan w:val="4"/>
          </w:tcPr>
          <w:p w14:paraId="1D1549B3" w14:textId="77777777" w:rsidR="00135164" w:rsidRDefault="00135164" w:rsidP="00710AD3">
            <w:r>
              <w:t>Other</w:t>
            </w:r>
          </w:p>
        </w:tc>
        <w:tc>
          <w:tcPr>
            <w:tcW w:w="2788" w:type="dxa"/>
            <w:gridSpan w:val="8"/>
            <w:tcBorders>
              <w:top w:val="single" w:sz="4" w:space="0" w:color="auto"/>
              <w:bottom w:val="single" w:sz="4" w:space="0" w:color="auto"/>
            </w:tcBorders>
          </w:tcPr>
          <w:p w14:paraId="54B92CB2" w14:textId="77777777" w:rsidR="00135164" w:rsidRDefault="00623B83" w:rsidP="00710AD3">
            <w:r>
              <w:fldChar w:fldCharType="begin">
                <w:ffData>
                  <w:name w:val="Text82"/>
                  <w:enabled/>
                  <w:calcOnExit w:val="0"/>
                  <w:textInput/>
                </w:ffData>
              </w:fldChar>
            </w:r>
            <w:bookmarkStart w:id="82" w:name="Text82"/>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2"/>
          </w:p>
        </w:tc>
      </w:tr>
      <w:tr w:rsidR="00135164" w14:paraId="0E2B7C59" w14:textId="77777777" w:rsidTr="00457009">
        <w:tc>
          <w:tcPr>
            <w:tcW w:w="1416" w:type="dxa"/>
            <w:gridSpan w:val="2"/>
          </w:tcPr>
          <w:p w14:paraId="66B50FB9" w14:textId="77777777" w:rsidR="00135164" w:rsidRDefault="00135164" w:rsidP="00710AD3">
            <w:r>
              <w:t>Condition</w:t>
            </w:r>
          </w:p>
        </w:tc>
        <w:tc>
          <w:tcPr>
            <w:tcW w:w="3035" w:type="dxa"/>
            <w:gridSpan w:val="11"/>
            <w:tcBorders>
              <w:top w:val="single" w:sz="4" w:space="0" w:color="auto"/>
              <w:bottom w:val="single" w:sz="4" w:space="0" w:color="auto"/>
            </w:tcBorders>
          </w:tcPr>
          <w:p w14:paraId="4B2906F2" w14:textId="77777777" w:rsidR="00135164" w:rsidRDefault="00623B83" w:rsidP="00710AD3">
            <w:r>
              <w:fldChar w:fldCharType="begin">
                <w:ffData>
                  <w:name w:val="Text80"/>
                  <w:enabled/>
                  <w:calcOnExit w:val="0"/>
                  <w:textInput/>
                </w:ffData>
              </w:fldChar>
            </w:r>
            <w:bookmarkStart w:id="83" w:name="Text8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3"/>
          </w:p>
        </w:tc>
        <w:tc>
          <w:tcPr>
            <w:tcW w:w="1617" w:type="dxa"/>
            <w:gridSpan w:val="4"/>
          </w:tcPr>
          <w:p w14:paraId="7FFC4A7A" w14:textId="77777777" w:rsidR="00135164" w:rsidRDefault="00135164" w:rsidP="00710AD3">
            <w:r>
              <w:t>Condition</w:t>
            </w:r>
          </w:p>
        </w:tc>
        <w:tc>
          <w:tcPr>
            <w:tcW w:w="2788" w:type="dxa"/>
            <w:gridSpan w:val="8"/>
            <w:tcBorders>
              <w:top w:val="single" w:sz="4" w:space="0" w:color="auto"/>
              <w:bottom w:val="single" w:sz="4" w:space="0" w:color="auto"/>
            </w:tcBorders>
          </w:tcPr>
          <w:p w14:paraId="0CC21EFD" w14:textId="77777777" w:rsidR="00135164" w:rsidRDefault="00623B83" w:rsidP="00710AD3">
            <w:r>
              <w:fldChar w:fldCharType="begin">
                <w:ffData>
                  <w:name w:val="Text83"/>
                  <w:enabled/>
                  <w:calcOnExit w:val="0"/>
                  <w:textInput/>
                </w:ffData>
              </w:fldChar>
            </w:r>
            <w:bookmarkStart w:id="84" w:name="Text8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4"/>
          </w:p>
        </w:tc>
      </w:tr>
      <w:tr w:rsidR="00135164" w14:paraId="4ADEBA74" w14:textId="77777777" w:rsidTr="00457009">
        <w:tc>
          <w:tcPr>
            <w:tcW w:w="1416" w:type="dxa"/>
            <w:gridSpan w:val="2"/>
          </w:tcPr>
          <w:p w14:paraId="354E0ACB" w14:textId="77777777" w:rsidR="00135164" w:rsidRDefault="00135164" w:rsidP="00710AD3"/>
        </w:tc>
        <w:tc>
          <w:tcPr>
            <w:tcW w:w="3035" w:type="dxa"/>
            <w:gridSpan w:val="11"/>
            <w:tcBorders>
              <w:top w:val="single" w:sz="4" w:space="0" w:color="auto"/>
            </w:tcBorders>
          </w:tcPr>
          <w:p w14:paraId="0E00EAE3" w14:textId="77777777" w:rsidR="00135164" w:rsidRDefault="00135164" w:rsidP="00710AD3"/>
        </w:tc>
        <w:tc>
          <w:tcPr>
            <w:tcW w:w="1617" w:type="dxa"/>
            <w:gridSpan w:val="4"/>
          </w:tcPr>
          <w:p w14:paraId="543FB179" w14:textId="77777777" w:rsidR="00135164" w:rsidRDefault="00135164" w:rsidP="00710AD3"/>
        </w:tc>
        <w:tc>
          <w:tcPr>
            <w:tcW w:w="2788" w:type="dxa"/>
            <w:gridSpan w:val="8"/>
            <w:tcBorders>
              <w:top w:val="single" w:sz="4" w:space="0" w:color="auto"/>
            </w:tcBorders>
          </w:tcPr>
          <w:p w14:paraId="2A8852D7" w14:textId="77777777" w:rsidR="00135164" w:rsidRDefault="00135164" w:rsidP="00710AD3"/>
        </w:tc>
      </w:tr>
      <w:tr w:rsidR="00135164" w14:paraId="6DCC02C1" w14:textId="77777777" w:rsidTr="00457009">
        <w:tc>
          <w:tcPr>
            <w:tcW w:w="8856" w:type="dxa"/>
            <w:gridSpan w:val="25"/>
          </w:tcPr>
          <w:p w14:paraId="5DA3BE65" w14:textId="77777777" w:rsidR="00135164" w:rsidRDefault="00135164" w:rsidP="00457009">
            <w:pPr>
              <w:jc w:val="center"/>
            </w:pPr>
          </w:p>
        </w:tc>
      </w:tr>
      <w:tr w:rsidR="00135164" w14:paraId="7F2C2F66" w14:textId="77777777" w:rsidTr="00457009">
        <w:tc>
          <w:tcPr>
            <w:tcW w:w="8856" w:type="dxa"/>
            <w:gridSpan w:val="25"/>
          </w:tcPr>
          <w:p w14:paraId="46928CB1" w14:textId="77777777" w:rsidR="00135164" w:rsidRDefault="00135164" w:rsidP="00457009">
            <w:pPr>
              <w:jc w:val="center"/>
            </w:pPr>
            <w:r>
              <w:t>KITCHEN EQUIPMENT</w:t>
            </w:r>
          </w:p>
        </w:tc>
      </w:tr>
      <w:tr w:rsidR="00135164" w14:paraId="0609A451" w14:textId="77777777" w:rsidTr="00457009">
        <w:tc>
          <w:tcPr>
            <w:tcW w:w="1416" w:type="dxa"/>
            <w:gridSpan w:val="2"/>
          </w:tcPr>
          <w:p w14:paraId="5D2358BC" w14:textId="77777777" w:rsidR="00135164" w:rsidRDefault="00135164" w:rsidP="00710AD3">
            <w:r>
              <w:t>Refrigerator</w:t>
            </w:r>
          </w:p>
        </w:tc>
        <w:tc>
          <w:tcPr>
            <w:tcW w:w="3035" w:type="dxa"/>
            <w:gridSpan w:val="11"/>
            <w:tcBorders>
              <w:bottom w:val="single" w:sz="4" w:space="0" w:color="auto"/>
            </w:tcBorders>
          </w:tcPr>
          <w:p w14:paraId="301007BA" w14:textId="77777777" w:rsidR="00135164" w:rsidRDefault="00623B83" w:rsidP="00710AD3">
            <w:r>
              <w:fldChar w:fldCharType="begin">
                <w:ffData>
                  <w:name w:val="Text84"/>
                  <w:enabled/>
                  <w:calcOnExit w:val="0"/>
                  <w:textInput/>
                </w:ffData>
              </w:fldChar>
            </w:r>
            <w:bookmarkStart w:id="85" w:name="Text8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5"/>
          </w:p>
        </w:tc>
        <w:tc>
          <w:tcPr>
            <w:tcW w:w="1617" w:type="dxa"/>
            <w:gridSpan w:val="4"/>
          </w:tcPr>
          <w:p w14:paraId="720545D5" w14:textId="77777777" w:rsidR="00135164" w:rsidRDefault="00135164" w:rsidP="00710AD3">
            <w:r>
              <w:t>Fan/Hood</w:t>
            </w:r>
          </w:p>
        </w:tc>
        <w:tc>
          <w:tcPr>
            <w:tcW w:w="2788" w:type="dxa"/>
            <w:gridSpan w:val="8"/>
            <w:tcBorders>
              <w:bottom w:val="single" w:sz="4" w:space="0" w:color="auto"/>
            </w:tcBorders>
          </w:tcPr>
          <w:p w14:paraId="4F54DF5C" w14:textId="77777777" w:rsidR="00135164" w:rsidRDefault="00623B83" w:rsidP="00710AD3">
            <w:r>
              <w:fldChar w:fldCharType="begin">
                <w:ffData>
                  <w:name w:val="Text88"/>
                  <w:enabled/>
                  <w:calcOnExit w:val="0"/>
                  <w:textInput/>
                </w:ffData>
              </w:fldChar>
            </w:r>
            <w:bookmarkStart w:id="86" w:name="Text8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6"/>
          </w:p>
        </w:tc>
      </w:tr>
      <w:tr w:rsidR="00135164" w14:paraId="348B4977" w14:textId="77777777" w:rsidTr="00457009">
        <w:tc>
          <w:tcPr>
            <w:tcW w:w="1416" w:type="dxa"/>
            <w:gridSpan w:val="2"/>
          </w:tcPr>
          <w:p w14:paraId="3AF16D60" w14:textId="77777777" w:rsidR="00135164" w:rsidRDefault="00135164" w:rsidP="00710AD3">
            <w:r>
              <w:t>Range/Oven</w:t>
            </w:r>
          </w:p>
        </w:tc>
        <w:tc>
          <w:tcPr>
            <w:tcW w:w="3035" w:type="dxa"/>
            <w:gridSpan w:val="11"/>
            <w:tcBorders>
              <w:top w:val="single" w:sz="4" w:space="0" w:color="auto"/>
              <w:bottom w:val="single" w:sz="4" w:space="0" w:color="auto"/>
            </w:tcBorders>
          </w:tcPr>
          <w:p w14:paraId="5AFDCD52" w14:textId="77777777" w:rsidR="00135164" w:rsidRDefault="00623B83" w:rsidP="00710AD3">
            <w:r>
              <w:fldChar w:fldCharType="begin">
                <w:ffData>
                  <w:name w:val="Text85"/>
                  <w:enabled/>
                  <w:calcOnExit w:val="0"/>
                  <w:textInput/>
                </w:ffData>
              </w:fldChar>
            </w:r>
            <w:bookmarkStart w:id="87" w:name="Text8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7"/>
          </w:p>
        </w:tc>
        <w:tc>
          <w:tcPr>
            <w:tcW w:w="1617" w:type="dxa"/>
            <w:gridSpan w:val="4"/>
          </w:tcPr>
          <w:p w14:paraId="55BAADA3" w14:textId="77777777" w:rsidR="00135164" w:rsidRDefault="00135164" w:rsidP="00710AD3">
            <w:r>
              <w:t>Microwave</w:t>
            </w:r>
          </w:p>
        </w:tc>
        <w:tc>
          <w:tcPr>
            <w:tcW w:w="2788" w:type="dxa"/>
            <w:gridSpan w:val="8"/>
            <w:tcBorders>
              <w:top w:val="single" w:sz="4" w:space="0" w:color="auto"/>
              <w:bottom w:val="single" w:sz="4" w:space="0" w:color="auto"/>
            </w:tcBorders>
          </w:tcPr>
          <w:p w14:paraId="75A420CD" w14:textId="77777777" w:rsidR="00135164" w:rsidRDefault="00623B83" w:rsidP="00710AD3">
            <w:r>
              <w:fldChar w:fldCharType="begin">
                <w:ffData>
                  <w:name w:val="Text89"/>
                  <w:enabled/>
                  <w:calcOnExit w:val="0"/>
                  <w:textInput/>
                </w:ffData>
              </w:fldChar>
            </w:r>
            <w:bookmarkStart w:id="88" w:name="Text8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8"/>
          </w:p>
        </w:tc>
      </w:tr>
      <w:tr w:rsidR="00135164" w14:paraId="20FB0B29" w14:textId="77777777" w:rsidTr="00457009">
        <w:tc>
          <w:tcPr>
            <w:tcW w:w="1416" w:type="dxa"/>
            <w:gridSpan w:val="2"/>
          </w:tcPr>
          <w:p w14:paraId="5E8E30C5" w14:textId="77777777" w:rsidR="00135164" w:rsidRDefault="00135164" w:rsidP="00710AD3">
            <w:r>
              <w:t>Disposal</w:t>
            </w:r>
          </w:p>
        </w:tc>
        <w:tc>
          <w:tcPr>
            <w:tcW w:w="3035" w:type="dxa"/>
            <w:gridSpan w:val="11"/>
            <w:tcBorders>
              <w:top w:val="single" w:sz="4" w:space="0" w:color="auto"/>
              <w:bottom w:val="single" w:sz="4" w:space="0" w:color="auto"/>
            </w:tcBorders>
          </w:tcPr>
          <w:p w14:paraId="0FF1EDE8" w14:textId="77777777" w:rsidR="00135164" w:rsidRDefault="00623B83" w:rsidP="00710AD3">
            <w:r>
              <w:fldChar w:fldCharType="begin">
                <w:ffData>
                  <w:name w:val="Text86"/>
                  <w:enabled/>
                  <w:calcOnExit w:val="0"/>
                  <w:textInput/>
                </w:ffData>
              </w:fldChar>
            </w:r>
            <w:bookmarkStart w:id="89" w:name="Text8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89"/>
          </w:p>
        </w:tc>
        <w:tc>
          <w:tcPr>
            <w:tcW w:w="1617" w:type="dxa"/>
            <w:gridSpan w:val="4"/>
          </w:tcPr>
          <w:p w14:paraId="4F4085D1" w14:textId="77777777" w:rsidR="00135164" w:rsidRDefault="00135164" w:rsidP="00710AD3">
            <w:r>
              <w:t>Washer/Dryer</w:t>
            </w:r>
          </w:p>
        </w:tc>
        <w:tc>
          <w:tcPr>
            <w:tcW w:w="2788" w:type="dxa"/>
            <w:gridSpan w:val="8"/>
            <w:tcBorders>
              <w:top w:val="single" w:sz="4" w:space="0" w:color="auto"/>
              <w:bottom w:val="single" w:sz="4" w:space="0" w:color="auto"/>
            </w:tcBorders>
          </w:tcPr>
          <w:p w14:paraId="795A8707" w14:textId="77777777" w:rsidR="00135164" w:rsidRDefault="00623B83" w:rsidP="00710AD3">
            <w:r>
              <w:fldChar w:fldCharType="begin">
                <w:ffData>
                  <w:name w:val="Text90"/>
                  <w:enabled/>
                  <w:calcOnExit w:val="0"/>
                  <w:textInput/>
                </w:ffData>
              </w:fldChar>
            </w:r>
            <w:bookmarkStart w:id="90" w:name="Text9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0"/>
          </w:p>
        </w:tc>
      </w:tr>
      <w:tr w:rsidR="00135164" w14:paraId="719823EA" w14:textId="77777777" w:rsidTr="00457009">
        <w:tc>
          <w:tcPr>
            <w:tcW w:w="1416" w:type="dxa"/>
            <w:gridSpan w:val="2"/>
          </w:tcPr>
          <w:p w14:paraId="59E7E1DC" w14:textId="77777777" w:rsidR="00135164" w:rsidRDefault="00135164" w:rsidP="00710AD3">
            <w:r>
              <w:t>Dishwasher</w:t>
            </w:r>
          </w:p>
        </w:tc>
        <w:tc>
          <w:tcPr>
            <w:tcW w:w="3035" w:type="dxa"/>
            <w:gridSpan w:val="11"/>
            <w:tcBorders>
              <w:top w:val="single" w:sz="4" w:space="0" w:color="auto"/>
              <w:bottom w:val="single" w:sz="4" w:space="0" w:color="auto"/>
            </w:tcBorders>
          </w:tcPr>
          <w:p w14:paraId="2FD09714" w14:textId="77777777" w:rsidR="00135164" w:rsidRDefault="00623B83" w:rsidP="00710AD3">
            <w:r>
              <w:fldChar w:fldCharType="begin">
                <w:ffData>
                  <w:name w:val="Text87"/>
                  <w:enabled/>
                  <w:calcOnExit w:val="0"/>
                  <w:textInput/>
                </w:ffData>
              </w:fldChar>
            </w:r>
            <w:bookmarkStart w:id="91" w:name="Text8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1"/>
          </w:p>
        </w:tc>
        <w:tc>
          <w:tcPr>
            <w:tcW w:w="1617" w:type="dxa"/>
            <w:gridSpan w:val="4"/>
          </w:tcPr>
          <w:p w14:paraId="7040B227" w14:textId="77777777" w:rsidR="00135164" w:rsidRDefault="00135164" w:rsidP="00710AD3"/>
        </w:tc>
        <w:tc>
          <w:tcPr>
            <w:tcW w:w="2788" w:type="dxa"/>
            <w:gridSpan w:val="8"/>
            <w:tcBorders>
              <w:top w:val="single" w:sz="4" w:space="0" w:color="auto"/>
            </w:tcBorders>
          </w:tcPr>
          <w:p w14:paraId="7CFF84D7" w14:textId="77777777" w:rsidR="00135164" w:rsidRDefault="00135164" w:rsidP="00710AD3"/>
        </w:tc>
      </w:tr>
      <w:tr w:rsidR="00135164" w14:paraId="3FEF4A15" w14:textId="77777777" w:rsidTr="00457009">
        <w:tc>
          <w:tcPr>
            <w:tcW w:w="1416" w:type="dxa"/>
            <w:gridSpan w:val="2"/>
          </w:tcPr>
          <w:p w14:paraId="74A6B2ED" w14:textId="77777777" w:rsidR="00135164" w:rsidRDefault="00135164" w:rsidP="00710AD3"/>
        </w:tc>
        <w:tc>
          <w:tcPr>
            <w:tcW w:w="3035" w:type="dxa"/>
            <w:gridSpan w:val="11"/>
            <w:tcBorders>
              <w:top w:val="single" w:sz="4" w:space="0" w:color="auto"/>
            </w:tcBorders>
          </w:tcPr>
          <w:p w14:paraId="3A2B3618" w14:textId="77777777" w:rsidR="00135164" w:rsidRDefault="00135164" w:rsidP="00710AD3"/>
        </w:tc>
        <w:tc>
          <w:tcPr>
            <w:tcW w:w="1617" w:type="dxa"/>
            <w:gridSpan w:val="4"/>
          </w:tcPr>
          <w:p w14:paraId="26C70445" w14:textId="77777777" w:rsidR="00135164" w:rsidRDefault="00135164" w:rsidP="00710AD3"/>
        </w:tc>
        <w:tc>
          <w:tcPr>
            <w:tcW w:w="2788" w:type="dxa"/>
            <w:gridSpan w:val="8"/>
          </w:tcPr>
          <w:p w14:paraId="3BFBA4D5" w14:textId="77777777" w:rsidR="00135164" w:rsidRDefault="00135164" w:rsidP="00710AD3"/>
        </w:tc>
      </w:tr>
      <w:tr w:rsidR="00FC37A2" w14:paraId="62D863ED" w14:textId="77777777" w:rsidTr="00457009">
        <w:tc>
          <w:tcPr>
            <w:tcW w:w="8856" w:type="dxa"/>
            <w:gridSpan w:val="25"/>
          </w:tcPr>
          <w:p w14:paraId="59F9E523" w14:textId="77777777" w:rsidR="00FC37A2" w:rsidRDefault="00FC37A2" w:rsidP="00457009">
            <w:pPr>
              <w:jc w:val="center"/>
            </w:pPr>
          </w:p>
        </w:tc>
      </w:tr>
      <w:tr w:rsidR="00135164" w14:paraId="67B7BCE1" w14:textId="77777777" w:rsidTr="00457009">
        <w:tc>
          <w:tcPr>
            <w:tcW w:w="8856" w:type="dxa"/>
            <w:gridSpan w:val="25"/>
          </w:tcPr>
          <w:p w14:paraId="227E70BD" w14:textId="77777777" w:rsidR="00135164" w:rsidRDefault="00135164" w:rsidP="00457009">
            <w:pPr>
              <w:jc w:val="center"/>
            </w:pPr>
            <w:r>
              <w:t>ATTIC</w:t>
            </w:r>
          </w:p>
        </w:tc>
      </w:tr>
      <w:tr w:rsidR="00135164" w14:paraId="6EEECCFC" w14:textId="77777777" w:rsidTr="00457009">
        <w:tc>
          <w:tcPr>
            <w:tcW w:w="1416" w:type="dxa"/>
            <w:gridSpan w:val="2"/>
          </w:tcPr>
          <w:p w14:paraId="0ED5E2C0" w14:textId="77777777" w:rsidR="00135164" w:rsidRDefault="00135164" w:rsidP="00710AD3">
            <w:r>
              <w:t>None</w:t>
            </w:r>
          </w:p>
        </w:tc>
        <w:tc>
          <w:tcPr>
            <w:tcW w:w="3035" w:type="dxa"/>
            <w:gridSpan w:val="11"/>
            <w:tcBorders>
              <w:bottom w:val="single" w:sz="4" w:space="0" w:color="auto"/>
            </w:tcBorders>
          </w:tcPr>
          <w:p w14:paraId="3E689F84" w14:textId="77777777" w:rsidR="00135164" w:rsidRDefault="00623B83" w:rsidP="00710AD3">
            <w:r>
              <w:fldChar w:fldCharType="begin">
                <w:ffData>
                  <w:name w:val="Text91"/>
                  <w:enabled/>
                  <w:calcOnExit w:val="0"/>
                  <w:textInput/>
                </w:ffData>
              </w:fldChar>
            </w:r>
            <w:bookmarkStart w:id="92" w:name="Text91"/>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2"/>
          </w:p>
        </w:tc>
        <w:tc>
          <w:tcPr>
            <w:tcW w:w="1617" w:type="dxa"/>
            <w:gridSpan w:val="4"/>
          </w:tcPr>
          <w:p w14:paraId="4EBC5488" w14:textId="77777777" w:rsidR="00135164" w:rsidRDefault="00135164" w:rsidP="00710AD3">
            <w:r>
              <w:t>Floor</w:t>
            </w:r>
          </w:p>
        </w:tc>
        <w:tc>
          <w:tcPr>
            <w:tcW w:w="2788" w:type="dxa"/>
            <w:gridSpan w:val="8"/>
            <w:tcBorders>
              <w:bottom w:val="single" w:sz="4" w:space="0" w:color="auto"/>
            </w:tcBorders>
          </w:tcPr>
          <w:p w14:paraId="2A03CD7C" w14:textId="77777777" w:rsidR="00135164" w:rsidRDefault="00623B83" w:rsidP="00710AD3">
            <w:r>
              <w:fldChar w:fldCharType="begin">
                <w:ffData>
                  <w:name w:val="Text95"/>
                  <w:enabled/>
                  <w:calcOnExit w:val="0"/>
                  <w:textInput/>
                </w:ffData>
              </w:fldChar>
            </w:r>
            <w:bookmarkStart w:id="93" w:name="Text9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3"/>
          </w:p>
        </w:tc>
      </w:tr>
      <w:tr w:rsidR="00135164" w14:paraId="3E01D2F3" w14:textId="77777777" w:rsidTr="00457009">
        <w:tc>
          <w:tcPr>
            <w:tcW w:w="1416" w:type="dxa"/>
            <w:gridSpan w:val="2"/>
          </w:tcPr>
          <w:p w14:paraId="5A3ACF90" w14:textId="77777777" w:rsidR="00135164" w:rsidRDefault="00135164" w:rsidP="00710AD3">
            <w:r>
              <w:t>Stairs</w:t>
            </w:r>
          </w:p>
        </w:tc>
        <w:tc>
          <w:tcPr>
            <w:tcW w:w="3035" w:type="dxa"/>
            <w:gridSpan w:val="11"/>
            <w:tcBorders>
              <w:top w:val="single" w:sz="4" w:space="0" w:color="auto"/>
              <w:bottom w:val="single" w:sz="4" w:space="0" w:color="auto"/>
            </w:tcBorders>
          </w:tcPr>
          <w:p w14:paraId="1D39B66F" w14:textId="77777777" w:rsidR="00135164" w:rsidRDefault="00623B83" w:rsidP="00710AD3">
            <w:r>
              <w:fldChar w:fldCharType="begin">
                <w:ffData>
                  <w:name w:val="Text92"/>
                  <w:enabled/>
                  <w:calcOnExit w:val="0"/>
                  <w:textInput/>
                </w:ffData>
              </w:fldChar>
            </w:r>
            <w:bookmarkStart w:id="94" w:name="Text92"/>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4"/>
          </w:p>
        </w:tc>
        <w:tc>
          <w:tcPr>
            <w:tcW w:w="1617" w:type="dxa"/>
            <w:gridSpan w:val="4"/>
          </w:tcPr>
          <w:p w14:paraId="4A18821C" w14:textId="77777777" w:rsidR="00135164" w:rsidRDefault="00135164" w:rsidP="00710AD3">
            <w:r>
              <w:t>Heated</w:t>
            </w:r>
          </w:p>
        </w:tc>
        <w:tc>
          <w:tcPr>
            <w:tcW w:w="2788" w:type="dxa"/>
            <w:gridSpan w:val="8"/>
            <w:tcBorders>
              <w:top w:val="single" w:sz="4" w:space="0" w:color="auto"/>
              <w:bottom w:val="single" w:sz="4" w:space="0" w:color="auto"/>
            </w:tcBorders>
          </w:tcPr>
          <w:p w14:paraId="29445872" w14:textId="77777777" w:rsidR="00135164" w:rsidRDefault="00623B83" w:rsidP="00710AD3">
            <w:r>
              <w:fldChar w:fldCharType="begin">
                <w:ffData>
                  <w:name w:val="Text96"/>
                  <w:enabled/>
                  <w:calcOnExit w:val="0"/>
                  <w:textInput/>
                </w:ffData>
              </w:fldChar>
            </w:r>
            <w:bookmarkStart w:id="95" w:name="Text9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5"/>
          </w:p>
        </w:tc>
      </w:tr>
      <w:tr w:rsidR="00135164" w14:paraId="35E2D468" w14:textId="77777777" w:rsidTr="00457009">
        <w:tc>
          <w:tcPr>
            <w:tcW w:w="1416" w:type="dxa"/>
            <w:gridSpan w:val="2"/>
          </w:tcPr>
          <w:p w14:paraId="67067D55" w14:textId="77777777" w:rsidR="00135164" w:rsidRDefault="00135164" w:rsidP="00710AD3">
            <w:r>
              <w:t>Drop Stair</w:t>
            </w:r>
          </w:p>
        </w:tc>
        <w:tc>
          <w:tcPr>
            <w:tcW w:w="3035" w:type="dxa"/>
            <w:gridSpan w:val="11"/>
            <w:tcBorders>
              <w:top w:val="single" w:sz="4" w:space="0" w:color="auto"/>
              <w:bottom w:val="single" w:sz="4" w:space="0" w:color="auto"/>
            </w:tcBorders>
          </w:tcPr>
          <w:p w14:paraId="7F030389" w14:textId="77777777" w:rsidR="00135164" w:rsidRDefault="00623B83" w:rsidP="00710AD3">
            <w:r>
              <w:fldChar w:fldCharType="begin">
                <w:ffData>
                  <w:name w:val="Text93"/>
                  <w:enabled/>
                  <w:calcOnExit w:val="0"/>
                  <w:textInput/>
                </w:ffData>
              </w:fldChar>
            </w:r>
            <w:bookmarkStart w:id="96" w:name="Text9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6"/>
          </w:p>
        </w:tc>
        <w:tc>
          <w:tcPr>
            <w:tcW w:w="1617" w:type="dxa"/>
            <w:gridSpan w:val="4"/>
          </w:tcPr>
          <w:p w14:paraId="31ABA0EC" w14:textId="77777777" w:rsidR="00135164" w:rsidRDefault="00135164" w:rsidP="00710AD3">
            <w:r>
              <w:t>Finished</w:t>
            </w:r>
          </w:p>
        </w:tc>
        <w:tc>
          <w:tcPr>
            <w:tcW w:w="2788" w:type="dxa"/>
            <w:gridSpan w:val="8"/>
            <w:tcBorders>
              <w:top w:val="single" w:sz="4" w:space="0" w:color="auto"/>
              <w:bottom w:val="single" w:sz="4" w:space="0" w:color="auto"/>
            </w:tcBorders>
          </w:tcPr>
          <w:p w14:paraId="204944D8" w14:textId="77777777" w:rsidR="00135164" w:rsidRDefault="00623B83" w:rsidP="00710AD3">
            <w:r>
              <w:fldChar w:fldCharType="begin">
                <w:ffData>
                  <w:name w:val="Text97"/>
                  <w:enabled/>
                  <w:calcOnExit w:val="0"/>
                  <w:textInput/>
                </w:ffData>
              </w:fldChar>
            </w:r>
            <w:bookmarkStart w:id="97" w:name="Text9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7"/>
          </w:p>
        </w:tc>
      </w:tr>
      <w:tr w:rsidR="00135164" w14:paraId="5B3F5EFC" w14:textId="77777777" w:rsidTr="00457009">
        <w:tc>
          <w:tcPr>
            <w:tcW w:w="1416" w:type="dxa"/>
            <w:gridSpan w:val="2"/>
          </w:tcPr>
          <w:p w14:paraId="59FB6DA0" w14:textId="77777777" w:rsidR="00135164" w:rsidRDefault="00135164" w:rsidP="00710AD3">
            <w:r>
              <w:t>Scuttle</w:t>
            </w:r>
          </w:p>
        </w:tc>
        <w:tc>
          <w:tcPr>
            <w:tcW w:w="3035" w:type="dxa"/>
            <w:gridSpan w:val="11"/>
            <w:tcBorders>
              <w:top w:val="single" w:sz="4" w:space="0" w:color="auto"/>
              <w:bottom w:val="single" w:sz="4" w:space="0" w:color="auto"/>
            </w:tcBorders>
          </w:tcPr>
          <w:p w14:paraId="1DA976C8" w14:textId="77777777" w:rsidR="00135164" w:rsidRDefault="00623B83" w:rsidP="00710AD3">
            <w:r>
              <w:fldChar w:fldCharType="begin">
                <w:ffData>
                  <w:name w:val="Text94"/>
                  <w:enabled/>
                  <w:calcOnExit w:val="0"/>
                  <w:textInput/>
                </w:ffData>
              </w:fldChar>
            </w:r>
            <w:bookmarkStart w:id="98" w:name="Text9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8"/>
          </w:p>
        </w:tc>
        <w:tc>
          <w:tcPr>
            <w:tcW w:w="1617" w:type="dxa"/>
            <w:gridSpan w:val="4"/>
          </w:tcPr>
          <w:p w14:paraId="093EA077" w14:textId="77777777" w:rsidR="00135164" w:rsidRDefault="00135164" w:rsidP="00710AD3"/>
        </w:tc>
        <w:tc>
          <w:tcPr>
            <w:tcW w:w="2788" w:type="dxa"/>
            <w:gridSpan w:val="8"/>
            <w:tcBorders>
              <w:top w:val="single" w:sz="4" w:space="0" w:color="auto"/>
            </w:tcBorders>
          </w:tcPr>
          <w:p w14:paraId="429EA57C" w14:textId="77777777" w:rsidR="00135164" w:rsidRDefault="00135164" w:rsidP="00710AD3"/>
        </w:tc>
      </w:tr>
      <w:tr w:rsidR="00FC37A2" w14:paraId="4BF14B47" w14:textId="77777777" w:rsidTr="00457009">
        <w:tc>
          <w:tcPr>
            <w:tcW w:w="1416" w:type="dxa"/>
            <w:gridSpan w:val="2"/>
          </w:tcPr>
          <w:p w14:paraId="292BDAB1" w14:textId="77777777" w:rsidR="00FC37A2" w:rsidRDefault="00FC37A2" w:rsidP="00710AD3"/>
        </w:tc>
        <w:tc>
          <w:tcPr>
            <w:tcW w:w="3035" w:type="dxa"/>
            <w:gridSpan w:val="11"/>
            <w:tcBorders>
              <w:top w:val="single" w:sz="4" w:space="0" w:color="auto"/>
            </w:tcBorders>
          </w:tcPr>
          <w:p w14:paraId="1271766B" w14:textId="77777777" w:rsidR="00FC37A2" w:rsidRDefault="00FC37A2" w:rsidP="00710AD3"/>
        </w:tc>
        <w:tc>
          <w:tcPr>
            <w:tcW w:w="1617" w:type="dxa"/>
            <w:gridSpan w:val="4"/>
          </w:tcPr>
          <w:p w14:paraId="25D8B09A" w14:textId="77777777" w:rsidR="00FC37A2" w:rsidRDefault="00FC37A2" w:rsidP="00710AD3"/>
        </w:tc>
        <w:tc>
          <w:tcPr>
            <w:tcW w:w="2788" w:type="dxa"/>
            <w:gridSpan w:val="8"/>
          </w:tcPr>
          <w:p w14:paraId="04FBD399" w14:textId="77777777" w:rsidR="00FC37A2" w:rsidRDefault="00FC37A2" w:rsidP="00710AD3"/>
        </w:tc>
      </w:tr>
      <w:tr w:rsidR="00FC37A2" w14:paraId="2C7DFCF4" w14:textId="77777777" w:rsidTr="00457009">
        <w:tc>
          <w:tcPr>
            <w:tcW w:w="8856" w:type="dxa"/>
            <w:gridSpan w:val="25"/>
          </w:tcPr>
          <w:p w14:paraId="02E1D390" w14:textId="77777777" w:rsidR="00FC37A2" w:rsidRDefault="00FC37A2" w:rsidP="00457009">
            <w:pPr>
              <w:jc w:val="center"/>
            </w:pPr>
            <w:r>
              <w:t>AMENITIES</w:t>
            </w:r>
          </w:p>
        </w:tc>
      </w:tr>
      <w:tr w:rsidR="00FC37A2" w14:paraId="76E45B77" w14:textId="77777777" w:rsidTr="00457009">
        <w:tc>
          <w:tcPr>
            <w:tcW w:w="1416" w:type="dxa"/>
            <w:gridSpan w:val="2"/>
          </w:tcPr>
          <w:p w14:paraId="785DD49C" w14:textId="77777777" w:rsidR="00FC37A2" w:rsidRDefault="00FC37A2" w:rsidP="00710AD3">
            <w:r>
              <w:t>Fireplace(s)</w:t>
            </w:r>
          </w:p>
        </w:tc>
        <w:tc>
          <w:tcPr>
            <w:tcW w:w="3035" w:type="dxa"/>
            <w:gridSpan w:val="11"/>
            <w:tcBorders>
              <w:bottom w:val="single" w:sz="4" w:space="0" w:color="auto"/>
            </w:tcBorders>
          </w:tcPr>
          <w:p w14:paraId="42B26FD0" w14:textId="77777777" w:rsidR="00FC37A2" w:rsidRDefault="00623B83" w:rsidP="00710AD3">
            <w:r>
              <w:fldChar w:fldCharType="begin">
                <w:ffData>
                  <w:name w:val="Text98"/>
                  <w:enabled/>
                  <w:calcOnExit w:val="0"/>
                  <w:textInput/>
                </w:ffData>
              </w:fldChar>
            </w:r>
            <w:bookmarkStart w:id="99" w:name="Text9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99"/>
          </w:p>
        </w:tc>
        <w:tc>
          <w:tcPr>
            <w:tcW w:w="1617" w:type="dxa"/>
            <w:gridSpan w:val="4"/>
          </w:tcPr>
          <w:p w14:paraId="5278643D" w14:textId="77777777" w:rsidR="00FC37A2" w:rsidRDefault="00FC37A2" w:rsidP="00710AD3">
            <w:r>
              <w:t>Fence</w:t>
            </w:r>
          </w:p>
        </w:tc>
        <w:tc>
          <w:tcPr>
            <w:tcW w:w="2788" w:type="dxa"/>
            <w:gridSpan w:val="8"/>
            <w:tcBorders>
              <w:bottom w:val="single" w:sz="4" w:space="0" w:color="auto"/>
            </w:tcBorders>
          </w:tcPr>
          <w:p w14:paraId="6FAA64A7" w14:textId="77777777" w:rsidR="00FC37A2" w:rsidRDefault="00623B83" w:rsidP="00710AD3">
            <w:r>
              <w:fldChar w:fldCharType="begin">
                <w:ffData>
                  <w:name w:val="Text102"/>
                  <w:enabled/>
                  <w:calcOnExit w:val="0"/>
                  <w:textInput/>
                </w:ffData>
              </w:fldChar>
            </w:r>
            <w:bookmarkStart w:id="100" w:name="Text102"/>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0"/>
          </w:p>
        </w:tc>
      </w:tr>
      <w:tr w:rsidR="00FC37A2" w14:paraId="5131185A" w14:textId="77777777" w:rsidTr="00457009">
        <w:tc>
          <w:tcPr>
            <w:tcW w:w="1416" w:type="dxa"/>
            <w:gridSpan w:val="2"/>
          </w:tcPr>
          <w:p w14:paraId="3195EDBA" w14:textId="77777777" w:rsidR="00FC37A2" w:rsidRDefault="00FC37A2" w:rsidP="00710AD3">
            <w:r>
              <w:t>Patio</w:t>
            </w:r>
          </w:p>
        </w:tc>
        <w:tc>
          <w:tcPr>
            <w:tcW w:w="3035" w:type="dxa"/>
            <w:gridSpan w:val="11"/>
            <w:tcBorders>
              <w:top w:val="single" w:sz="4" w:space="0" w:color="auto"/>
              <w:bottom w:val="single" w:sz="4" w:space="0" w:color="auto"/>
            </w:tcBorders>
          </w:tcPr>
          <w:p w14:paraId="5FCDB808" w14:textId="77777777" w:rsidR="00FC37A2" w:rsidRDefault="00623B83" w:rsidP="00710AD3">
            <w:r>
              <w:fldChar w:fldCharType="begin">
                <w:ffData>
                  <w:name w:val="Text99"/>
                  <w:enabled/>
                  <w:calcOnExit w:val="0"/>
                  <w:textInput/>
                </w:ffData>
              </w:fldChar>
            </w:r>
            <w:bookmarkStart w:id="101" w:name="Text9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1"/>
          </w:p>
        </w:tc>
        <w:tc>
          <w:tcPr>
            <w:tcW w:w="1617" w:type="dxa"/>
            <w:gridSpan w:val="4"/>
          </w:tcPr>
          <w:p w14:paraId="721A0556" w14:textId="77777777" w:rsidR="00FC37A2" w:rsidRDefault="00FC37A2" w:rsidP="00710AD3">
            <w:r>
              <w:t>Pool</w:t>
            </w:r>
          </w:p>
        </w:tc>
        <w:tc>
          <w:tcPr>
            <w:tcW w:w="2788" w:type="dxa"/>
            <w:gridSpan w:val="8"/>
            <w:tcBorders>
              <w:top w:val="single" w:sz="4" w:space="0" w:color="auto"/>
              <w:bottom w:val="single" w:sz="4" w:space="0" w:color="auto"/>
            </w:tcBorders>
          </w:tcPr>
          <w:p w14:paraId="6B4BACCD" w14:textId="77777777" w:rsidR="00FC37A2" w:rsidRDefault="00623B83" w:rsidP="00710AD3">
            <w:r>
              <w:fldChar w:fldCharType="begin">
                <w:ffData>
                  <w:name w:val="Text103"/>
                  <w:enabled/>
                  <w:calcOnExit w:val="0"/>
                  <w:textInput/>
                </w:ffData>
              </w:fldChar>
            </w:r>
            <w:bookmarkStart w:id="102" w:name="Text10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2"/>
          </w:p>
        </w:tc>
      </w:tr>
      <w:tr w:rsidR="00FC37A2" w14:paraId="04D0D20E" w14:textId="77777777" w:rsidTr="00457009">
        <w:tc>
          <w:tcPr>
            <w:tcW w:w="1416" w:type="dxa"/>
            <w:gridSpan w:val="2"/>
          </w:tcPr>
          <w:p w14:paraId="6380137A" w14:textId="77777777" w:rsidR="00FC37A2" w:rsidRDefault="00FC37A2" w:rsidP="00710AD3">
            <w:r>
              <w:t>Deck</w:t>
            </w:r>
          </w:p>
        </w:tc>
        <w:tc>
          <w:tcPr>
            <w:tcW w:w="3035" w:type="dxa"/>
            <w:gridSpan w:val="11"/>
            <w:tcBorders>
              <w:top w:val="single" w:sz="4" w:space="0" w:color="auto"/>
              <w:bottom w:val="single" w:sz="4" w:space="0" w:color="auto"/>
            </w:tcBorders>
          </w:tcPr>
          <w:p w14:paraId="437826E8" w14:textId="77777777" w:rsidR="00FC37A2" w:rsidRDefault="00623B83" w:rsidP="00710AD3">
            <w:r>
              <w:fldChar w:fldCharType="begin">
                <w:ffData>
                  <w:name w:val="Text100"/>
                  <w:enabled/>
                  <w:calcOnExit w:val="0"/>
                  <w:textInput/>
                </w:ffData>
              </w:fldChar>
            </w:r>
            <w:bookmarkStart w:id="103" w:name="Text10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3"/>
          </w:p>
        </w:tc>
        <w:tc>
          <w:tcPr>
            <w:tcW w:w="1617" w:type="dxa"/>
            <w:gridSpan w:val="4"/>
          </w:tcPr>
          <w:p w14:paraId="73796839" w14:textId="77777777" w:rsidR="00FC37A2" w:rsidRDefault="00FC37A2" w:rsidP="00710AD3">
            <w:r>
              <w:t>Other</w:t>
            </w:r>
          </w:p>
        </w:tc>
        <w:tc>
          <w:tcPr>
            <w:tcW w:w="2788" w:type="dxa"/>
            <w:gridSpan w:val="8"/>
            <w:tcBorders>
              <w:top w:val="single" w:sz="4" w:space="0" w:color="auto"/>
              <w:bottom w:val="single" w:sz="4" w:space="0" w:color="auto"/>
            </w:tcBorders>
          </w:tcPr>
          <w:p w14:paraId="13A039A9" w14:textId="77777777" w:rsidR="00FC37A2" w:rsidRDefault="00623B83" w:rsidP="00710AD3">
            <w:r>
              <w:fldChar w:fldCharType="begin">
                <w:ffData>
                  <w:name w:val="Text104"/>
                  <w:enabled/>
                  <w:calcOnExit w:val="0"/>
                  <w:textInput/>
                </w:ffData>
              </w:fldChar>
            </w:r>
            <w:bookmarkStart w:id="104" w:name="Text10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4"/>
          </w:p>
        </w:tc>
      </w:tr>
      <w:tr w:rsidR="00FC37A2" w14:paraId="236102C3" w14:textId="77777777" w:rsidTr="00457009">
        <w:tc>
          <w:tcPr>
            <w:tcW w:w="1416" w:type="dxa"/>
            <w:gridSpan w:val="2"/>
          </w:tcPr>
          <w:p w14:paraId="5A170567" w14:textId="77777777" w:rsidR="00FC37A2" w:rsidRDefault="00FC37A2" w:rsidP="00710AD3">
            <w:r>
              <w:lastRenderedPageBreak/>
              <w:t>Porch</w:t>
            </w:r>
          </w:p>
        </w:tc>
        <w:tc>
          <w:tcPr>
            <w:tcW w:w="3035" w:type="dxa"/>
            <w:gridSpan w:val="11"/>
            <w:tcBorders>
              <w:top w:val="single" w:sz="4" w:space="0" w:color="auto"/>
              <w:bottom w:val="single" w:sz="4" w:space="0" w:color="auto"/>
            </w:tcBorders>
          </w:tcPr>
          <w:p w14:paraId="4037219A" w14:textId="77777777" w:rsidR="00FC37A2" w:rsidRDefault="00623B83" w:rsidP="00710AD3">
            <w:r>
              <w:fldChar w:fldCharType="begin">
                <w:ffData>
                  <w:name w:val="Text101"/>
                  <w:enabled/>
                  <w:calcOnExit w:val="0"/>
                  <w:textInput/>
                </w:ffData>
              </w:fldChar>
            </w:r>
            <w:bookmarkStart w:id="105" w:name="Text101"/>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5"/>
          </w:p>
        </w:tc>
        <w:tc>
          <w:tcPr>
            <w:tcW w:w="1617" w:type="dxa"/>
            <w:gridSpan w:val="4"/>
          </w:tcPr>
          <w:p w14:paraId="1E10DAFA" w14:textId="77777777" w:rsidR="00FC37A2" w:rsidRDefault="00FC37A2" w:rsidP="00710AD3"/>
        </w:tc>
        <w:tc>
          <w:tcPr>
            <w:tcW w:w="2788" w:type="dxa"/>
            <w:gridSpan w:val="8"/>
            <w:tcBorders>
              <w:top w:val="single" w:sz="4" w:space="0" w:color="auto"/>
            </w:tcBorders>
          </w:tcPr>
          <w:p w14:paraId="07AD6DFC" w14:textId="77777777" w:rsidR="00FC37A2" w:rsidRDefault="00FC37A2" w:rsidP="00710AD3"/>
        </w:tc>
      </w:tr>
      <w:tr w:rsidR="00FC37A2" w14:paraId="415BF01F" w14:textId="77777777" w:rsidTr="00457009">
        <w:tc>
          <w:tcPr>
            <w:tcW w:w="1416" w:type="dxa"/>
            <w:gridSpan w:val="2"/>
          </w:tcPr>
          <w:p w14:paraId="5BB3BEBE" w14:textId="77777777" w:rsidR="00FC37A2" w:rsidRDefault="00FC37A2" w:rsidP="00710AD3"/>
        </w:tc>
        <w:tc>
          <w:tcPr>
            <w:tcW w:w="3035" w:type="dxa"/>
            <w:gridSpan w:val="11"/>
            <w:tcBorders>
              <w:top w:val="single" w:sz="4" w:space="0" w:color="auto"/>
            </w:tcBorders>
          </w:tcPr>
          <w:p w14:paraId="19A958F1" w14:textId="77777777" w:rsidR="00FC37A2" w:rsidRDefault="00FC37A2" w:rsidP="00710AD3"/>
        </w:tc>
        <w:tc>
          <w:tcPr>
            <w:tcW w:w="1617" w:type="dxa"/>
            <w:gridSpan w:val="4"/>
          </w:tcPr>
          <w:p w14:paraId="10C5C7D5" w14:textId="77777777" w:rsidR="00FC37A2" w:rsidRDefault="00FC37A2" w:rsidP="00710AD3"/>
        </w:tc>
        <w:tc>
          <w:tcPr>
            <w:tcW w:w="2788" w:type="dxa"/>
            <w:gridSpan w:val="8"/>
          </w:tcPr>
          <w:p w14:paraId="0E8FE54A" w14:textId="77777777" w:rsidR="00FC37A2" w:rsidRDefault="00FC37A2" w:rsidP="00710AD3"/>
        </w:tc>
      </w:tr>
      <w:tr w:rsidR="00FC37A2" w14:paraId="4801C882" w14:textId="77777777" w:rsidTr="00457009">
        <w:tc>
          <w:tcPr>
            <w:tcW w:w="8856" w:type="dxa"/>
            <w:gridSpan w:val="25"/>
          </w:tcPr>
          <w:p w14:paraId="7F179D7D" w14:textId="77777777" w:rsidR="00FC37A2" w:rsidRDefault="00FC37A2" w:rsidP="00457009">
            <w:pPr>
              <w:jc w:val="center"/>
            </w:pPr>
            <w:r>
              <w:t>CAR STORAGE</w:t>
            </w:r>
          </w:p>
        </w:tc>
      </w:tr>
      <w:tr w:rsidR="00FC37A2" w14:paraId="55D33754" w14:textId="77777777" w:rsidTr="00457009">
        <w:tc>
          <w:tcPr>
            <w:tcW w:w="8856" w:type="dxa"/>
            <w:gridSpan w:val="25"/>
          </w:tcPr>
          <w:p w14:paraId="07760610" w14:textId="77777777" w:rsidR="00FC37A2" w:rsidRDefault="00FC37A2" w:rsidP="00710AD3"/>
        </w:tc>
      </w:tr>
      <w:tr w:rsidR="00FC37A2" w14:paraId="508F3D92" w14:textId="77777777" w:rsidTr="00457009">
        <w:tc>
          <w:tcPr>
            <w:tcW w:w="1008" w:type="dxa"/>
          </w:tcPr>
          <w:p w14:paraId="22FE6F1A" w14:textId="77777777" w:rsidR="00FC37A2" w:rsidRDefault="00FC37A2" w:rsidP="00710AD3">
            <w:r>
              <w:t>None</w:t>
            </w:r>
          </w:p>
        </w:tc>
        <w:tc>
          <w:tcPr>
            <w:tcW w:w="2534" w:type="dxa"/>
            <w:gridSpan w:val="9"/>
          </w:tcPr>
          <w:p w14:paraId="15F90D44" w14:textId="77777777" w:rsidR="00FC37A2" w:rsidRDefault="00FC37A2" w:rsidP="00710AD3">
            <w:r>
              <w:t>Garage</w:t>
            </w:r>
          </w:p>
        </w:tc>
        <w:tc>
          <w:tcPr>
            <w:tcW w:w="1771" w:type="dxa"/>
            <w:gridSpan w:val="5"/>
          </w:tcPr>
          <w:p w14:paraId="0E7EB4DC" w14:textId="77777777" w:rsidR="00FC37A2" w:rsidRDefault="00FC37A2" w:rsidP="00710AD3">
            <w:r>
              <w:t># of Cars</w:t>
            </w:r>
          </w:p>
        </w:tc>
        <w:tc>
          <w:tcPr>
            <w:tcW w:w="1771" w:type="dxa"/>
            <w:gridSpan w:val="6"/>
          </w:tcPr>
          <w:p w14:paraId="2DED1684" w14:textId="77777777" w:rsidR="00FC37A2" w:rsidRDefault="00FC37A2" w:rsidP="00710AD3">
            <w:r>
              <w:t>Carport</w:t>
            </w:r>
          </w:p>
        </w:tc>
        <w:tc>
          <w:tcPr>
            <w:tcW w:w="1772" w:type="dxa"/>
            <w:gridSpan w:val="4"/>
          </w:tcPr>
          <w:p w14:paraId="7B85A170" w14:textId="77777777" w:rsidR="00FC37A2" w:rsidRDefault="00FC37A2" w:rsidP="00710AD3">
            <w:r>
              <w:t>Driveway</w:t>
            </w:r>
          </w:p>
        </w:tc>
      </w:tr>
      <w:tr w:rsidR="00FC37A2" w14:paraId="16764AA6" w14:textId="77777777" w:rsidTr="00457009">
        <w:tc>
          <w:tcPr>
            <w:tcW w:w="1008" w:type="dxa"/>
          </w:tcPr>
          <w:p w14:paraId="2239FBDB" w14:textId="77777777" w:rsidR="00FC37A2" w:rsidRDefault="00623B83" w:rsidP="00710AD3">
            <w:r>
              <w:fldChar w:fldCharType="begin">
                <w:ffData>
                  <w:name w:val="Text105"/>
                  <w:enabled/>
                  <w:calcOnExit w:val="0"/>
                  <w:textInput/>
                </w:ffData>
              </w:fldChar>
            </w:r>
            <w:bookmarkStart w:id="106" w:name="Text10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6"/>
          </w:p>
        </w:tc>
        <w:tc>
          <w:tcPr>
            <w:tcW w:w="1267" w:type="dxa"/>
            <w:gridSpan w:val="5"/>
          </w:tcPr>
          <w:p w14:paraId="257FD707" w14:textId="77777777" w:rsidR="00FC37A2" w:rsidRDefault="00FC37A2" w:rsidP="00710AD3">
            <w:r>
              <w:t>Attached</w:t>
            </w:r>
          </w:p>
        </w:tc>
        <w:tc>
          <w:tcPr>
            <w:tcW w:w="1267" w:type="dxa"/>
            <w:gridSpan w:val="4"/>
            <w:tcBorders>
              <w:bottom w:val="single" w:sz="4" w:space="0" w:color="auto"/>
            </w:tcBorders>
          </w:tcPr>
          <w:p w14:paraId="3468F28C" w14:textId="77777777" w:rsidR="00FC37A2" w:rsidRDefault="00623B83" w:rsidP="00710AD3">
            <w:r>
              <w:fldChar w:fldCharType="begin">
                <w:ffData>
                  <w:name w:val="Text106"/>
                  <w:enabled/>
                  <w:calcOnExit w:val="0"/>
                  <w:textInput/>
                </w:ffData>
              </w:fldChar>
            </w:r>
            <w:bookmarkStart w:id="107" w:name="Text10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7"/>
          </w:p>
        </w:tc>
        <w:tc>
          <w:tcPr>
            <w:tcW w:w="1771" w:type="dxa"/>
            <w:gridSpan w:val="5"/>
          </w:tcPr>
          <w:p w14:paraId="392DB7E1" w14:textId="77777777" w:rsidR="00FC37A2" w:rsidRDefault="00623B83" w:rsidP="00710AD3">
            <w:r>
              <w:fldChar w:fldCharType="begin">
                <w:ffData>
                  <w:name w:val="Text109"/>
                  <w:enabled/>
                  <w:calcOnExit w:val="0"/>
                  <w:textInput/>
                </w:ffData>
              </w:fldChar>
            </w:r>
            <w:bookmarkStart w:id="108" w:name="Text10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8"/>
          </w:p>
        </w:tc>
        <w:tc>
          <w:tcPr>
            <w:tcW w:w="1771" w:type="dxa"/>
            <w:gridSpan w:val="6"/>
          </w:tcPr>
          <w:p w14:paraId="29F41678" w14:textId="77777777" w:rsidR="00FC37A2" w:rsidRDefault="00623B83" w:rsidP="00710AD3">
            <w:r>
              <w:fldChar w:fldCharType="begin">
                <w:ffData>
                  <w:name w:val="Text110"/>
                  <w:enabled/>
                  <w:calcOnExit w:val="0"/>
                  <w:textInput/>
                </w:ffData>
              </w:fldChar>
            </w:r>
            <w:bookmarkStart w:id="109" w:name="Text110"/>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09"/>
          </w:p>
        </w:tc>
        <w:tc>
          <w:tcPr>
            <w:tcW w:w="1772" w:type="dxa"/>
            <w:gridSpan w:val="4"/>
          </w:tcPr>
          <w:p w14:paraId="140ECA5F" w14:textId="77777777" w:rsidR="00FC37A2" w:rsidRDefault="00623B83" w:rsidP="00710AD3">
            <w:r>
              <w:fldChar w:fldCharType="begin">
                <w:ffData>
                  <w:name w:val="Text111"/>
                  <w:enabled/>
                  <w:calcOnExit w:val="0"/>
                  <w:textInput/>
                </w:ffData>
              </w:fldChar>
            </w:r>
            <w:bookmarkStart w:id="110" w:name="Text111"/>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0"/>
          </w:p>
        </w:tc>
      </w:tr>
      <w:tr w:rsidR="00FC37A2" w14:paraId="7C71C7B1" w14:textId="77777777" w:rsidTr="00457009">
        <w:tc>
          <w:tcPr>
            <w:tcW w:w="1008" w:type="dxa"/>
          </w:tcPr>
          <w:p w14:paraId="531A7541" w14:textId="77777777" w:rsidR="00FC37A2" w:rsidRDefault="00623B83" w:rsidP="00710AD3">
            <w:r>
              <w:fldChar w:fldCharType="begin">
                <w:ffData>
                  <w:name w:val="Text115"/>
                  <w:enabled/>
                  <w:calcOnExit w:val="0"/>
                  <w:textInput/>
                </w:ffData>
              </w:fldChar>
            </w:r>
            <w:bookmarkStart w:id="111" w:name="Text11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1"/>
          </w:p>
        </w:tc>
        <w:tc>
          <w:tcPr>
            <w:tcW w:w="1267" w:type="dxa"/>
            <w:gridSpan w:val="5"/>
          </w:tcPr>
          <w:p w14:paraId="39112C3C" w14:textId="77777777" w:rsidR="00FC37A2" w:rsidRDefault="00FC37A2" w:rsidP="00710AD3">
            <w:r>
              <w:t>Detached</w:t>
            </w:r>
          </w:p>
        </w:tc>
        <w:tc>
          <w:tcPr>
            <w:tcW w:w="1267" w:type="dxa"/>
            <w:gridSpan w:val="4"/>
            <w:tcBorders>
              <w:top w:val="single" w:sz="4" w:space="0" w:color="auto"/>
              <w:bottom w:val="single" w:sz="4" w:space="0" w:color="auto"/>
            </w:tcBorders>
          </w:tcPr>
          <w:p w14:paraId="62DAC9AB" w14:textId="77777777" w:rsidR="00FC37A2" w:rsidRDefault="00623B83" w:rsidP="00710AD3">
            <w:r>
              <w:fldChar w:fldCharType="begin">
                <w:ffData>
                  <w:name w:val="Text107"/>
                  <w:enabled/>
                  <w:calcOnExit w:val="0"/>
                  <w:textInput/>
                </w:ffData>
              </w:fldChar>
            </w:r>
            <w:bookmarkStart w:id="112" w:name="Text10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2"/>
          </w:p>
        </w:tc>
        <w:tc>
          <w:tcPr>
            <w:tcW w:w="1771" w:type="dxa"/>
            <w:gridSpan w:val="5"/>
          </w:tcPr>
          <w:p w14:paraId="7E779715" w14:textId="77777777" w:rsidR="00FC37A2" w:rsidRDefault="00623B83" w:rsidP="00710AD3">
            <w:r>
              <w:fldChar w:fldCharType="begin">
                <w:ffData>
                  <w:name w:val="Text112"/>
                  <w:enabled/>
                  <w:calcOnExit w:val="0"/>
                  <w:textInput/>
                </w:ffData>
              </w:fldChar>
            </w:r>
            <w:bookmarkStart w:id="113" w:name="Text112"/>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3"/>
          </w:p>
        </w:tc>
        <w:tc>
          <w:tcPr>
            <w:tcW w:w="1771" w:type="dxa"/>
            <w:gridSpan w:val="6"/>
          </w:tcPr>
          <w:p w14:paraId="4CEC0B65" w14:textId="77777777" w:rsidR="00FC37A2" w:rsidRDefault="00623B83" w:rsidP="00710AD3">
            <w:r>
              <w:fldChar w:fldCharType="begin">
                <w:ffData>
                  <w:name w:val="Text113"/>
                  <w:enabled/>
                  <w:calcOnExit w:val="0"/>
                  <w:textInput/>
                </w:ffData>
              </w:fldChar>
            </w:r>
            <w:bookmarkStart w:id="114" w:name="Text113"/>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4"/>
          </w:p>
        </w:tc>
        <w:tc>
          <w:tcPr>
            <w:tcW w:w="1772" w:type="dxa"/>
            <w:gridSpan w:val="4"/>
          </w:tcPr>
          <w:p w14:paraId="167E0AD2" w14:textId="77777777" w:rsidR="00FC37A2" w:rsidRDefault="00623B83" w:rsidP="00710AD3">
            <w:r>
              <w:fldChar w:fldCharType="begin">
                <w:ffData>
                  <w:name w:val="Text114"/>
                  <w:enabled/>
                  <w:calcOnExit w:val="0"/>
                  <w:textInput/>
                </w:ffData>
              </w:fldChar>
            </w:r>
            <w:bookmarkStart w:id="115" w:name="Text114"/>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5"/>
          </w:p>
        </w:tc>
      </w:tr>
      <w:tr w:rsidR="00FC37A2" w14:paraId="7C36169E" w14:textId="77777777" w:rsidTr="00457009">
        <w:tc>
          <w:tcPr>
            <w:tcW w:w="1008" w:type="dxa"/>
          </w:tcPr>
          <w:p w14:paraId="3406D45A" w14:textId="77777777" w:rsidR="00FC37A2" w:rsidRDefault="00623B83" w:rsidP="00710AD3">
            <w:r>
              <w:fldChar w:fldCharType="begin">
                <w:ffData>
                  <w:name w:val="Text116"/>
                  <w:enabled/>
                  <w:calcOnExit w:val="0"/>
                  <w:textInput/>
                </w:ffData>
              </w:fldChar>
            </w:r>
            <w:bookmarkStart w:id="116" w:name="Text116"/>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6"/>
          </w:p>
        </w:tc>
        <w:tc>
          <w:tcPr>
            <w:tcW w:w="1267" w:type="dxa"/>
            <w:gridSpan w:val="5"/>
          </w:tcPr>
          <w:p w14:paraId="050D4EB3" w14:textId="77777777" w:rsidR="00FC37A2" w:rsidRDefault="00FC37A2" w:rsidP="00710AD3">
            <w:r>
              <w:t>Built-In</w:t>
            </w:r>
          </w:p>
        </w:tc>
        <w:tc>
          <w:tcPr>
            <w:tcW w:w="1267" w:type="dxa"/>
            <w:gridSpan w:val="4"/>
            <w:tcBorders>
              <w:top w:val="single" w:sz="4" w:space="0" w:color="auto"/>
              <w:bottom w:val="single" w:sz="4" w:space="0" w:color="auto"/>
            </w:tcBorders>
          </w:tcPr>
          <w:p w14:paraId="6A90DFDF" w14:textId="77777777" w:rsidR="00FC37A2" w:rsidRDefault="00623B83" w:rsidP="00710AD3">
            <w:r>
              <w:fldChar w:fldCharType="begin">
                <w:ffData>
                  <w:name w:val="Text108"/>
                  <w:enabled/>
                  <w:calcOnExit w:val="0"/>
                  <w:textInput/>
                </w:ffData>
              </w:fldChar>
            </w:r>
            <w:bookmarkStart w:id="117" w:name="Text10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7"/>
          </w:p>
        </w:tc>
        <w:tc>
          <w:tcPr>
            <w:tcW w:w="1771" w:type="dxa"/>
            <w:gridSpan w:val="5"/>
          </w:tcPr>
          <w:p w14:paraId="52E96CB7" w14:textId="77777777" w:rsidR="00FC37A2" w:rsidRDefault="00623B83" w:rsidP="00710AD3">
            <w:r>
              <w:fldChar w:fldCharType="begin">
                <w:ffData>
                  <w:name w:val="Text117"/>
                  <w:enabled/>
                  <w:calcOnExit w:val="0"/>
                  <w:textInput/>
                </w:ffData>
              </w:fldChar>
            </w:r>
            <w:bookmarkStart w:id="118" w:name="Text117"/>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8"/>
          </w:p>
        </w:tc>
        <w:tc>
          <w:tcPr>
            <w:tcW w:w="1771" w:type="dxa"/>
            <w:gridSpan w:val="6"/>
          </w:tcPr>
          <w:p w14:paraId="5FFC883D" w14:textId="77777777" w:rsidR="00FC37A2" w:rsidRDefault="00623B83" w:rsidP="00710AD3">
            <w:r>
              <w:fldChar w:fldCharType="begin">
                <w:ffData>
                  <w:name w:val="Text118"/>
                  <w:enabled/>
                  <w:calcOnExit w:val="0"/>
                  <w:textInput/>
                </w:ffData>
              </w:fldChar>
            </w:r>
            <w:bookmarkStart w:id="119" w:name="Text118"/>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19"/>
          </w:p>
        </w:tc>
        <w:tc>
          <w:tcPr>
            <w:tcW w:w="1772" w:type="dxa"/>
            <w:gridSpan w:val="4"/>
          </w:tcPr>
          <w:p w14:paraId="76036B3E" w14:textId="77777777" w:rsidR="00FC37A2" w:rsidRDefault="00623B83" w:rsidP="00710AD3">
            <w:r>
              <w:fldChar w:fldCharType="begin">
                <w:ffData>
                  <w:name w:val="Text119"/>
                  <w:enabled/>
                  <w:calcOnExit w:val="0"/>
                  <w:textInput/>
                </w:ffData>
              </w:fldChar>
            </w:r>
            <w:bookmarkStart w:id="120" w:name="Text119"/>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20"/>
          </w:p>
        </w:tc>
      </w:tr>
      <w:tr w:rsidR="00FC37A2" w14:paraId="6C0B032D" w14:textId="77777777" w:rsidTr="00457009">
        <w:tc>
          <w:tcPr>
            <w:tcW w:w="1008" w:type="dxa"/>
          </w:tcPr>
          <w:p w14:paraId="420E9738" w14:textId="77777777" w:rsidR="00FC37A2" w:rsidRDefault="00FC37A2" w:rsidP="00710AD3"/>
        </w:tc>
        <w:tc>
          <w:tcPr>
            <w:tcW w:w="1267" w:type="dxa"/>
            <w:gridSpan w:val="5"/>
          </w:tcPr>
          <w:p w14:paraId="44CC27DE" w14:textId="77777777" w:rsidR="00FC37A2" w:rsidRDefault="00FC37A2" w:rsidP="00710AD3"/>
        </w:tc>
        <w:tc>
          <w:tcPr>
            <w:tcW w:w="1267" w:type="dxa"/>
            <w:gridSpan w:val="4"/>
            <w:tcBorders>
              <w:top w:val="single" w:sz="4" w:space="0" w:color="auto"/>
            </w:tcBorders>
          </w:tcPr>
          <w:p w14:paraId="67225865" w14:textId="77777777" w:rsidR="00FC37A2" w:rsidRDefault="00FC37A2" w:rsidP="00710AD3"/>
        </w:tc>
        <w:tc>
          <w:tcPr>
            <w:tcW w:w="1771" w:type="dxa"/>
            <w:gridSpan w:val="5"/>
          </w:tcPr>
          <w:p w14:paraId="2BA61859" w14:textId="77777777" w:rsidR="00FC37A2" w:rsidRDefault="00FC37A2" w:rsidP="00710AD3"/>
        </w:tc>
        <w:tc>
          <w:tcPr>
            <w:tcW w:w="1771" w:type="dxa"/>
            <w:gridSpan w:val="6"/>
          </w:tcPr>
          <w:p w14:paraId="1E00D943" w14:textId="77777777" w:rsidR="00FC37A2" w:rsidRDefault="00FC37A2" w:rsidP="00710AD3"/>
        </w:tc>
        <w:tc>
          <w:tcPr>
            <w:tcW w:w="1772" w:type="dxa"/>
            <w:gridSpan w:val="4"/>
          </w:tcPr>
          <w:p w14:paraId="219BAB65" w14:textId="77777777" w:rsidR="00FC37A2" w:rsidRDefault="00FC37A2" w:rsidP="00710AD3"/>
        </w:tc>
      </w:tr>
    </w:tbl>
    <w:p w14:paraId="7D85CC1B" w14:textId="77777777" w:rsidR="00FC37A2" w:rsidRDefault="00FC37A2" w:rsidP="00710AD3">
      <w:pPr>
        <w:ind w:left="360"/>
      </w:pPr>
    </w:p>
    <w:p w14:paraId="10F42445" w14:textId="77777777" w:rsidR="00975503" w:rsidRDefault="00FC37A2" w:rsidP="00710AD3">
      <w:pPr>
        <w:ind w:left="360"/>
        <w:sectPr w:rsidR="00975503" w:rsidSect="00A048DA">
          <w:type w:val="continuous"/>
          <w:pgSz w:w="12240" w:h="15840"/>
          <w:pgMar w:top="1440" w:right="1800" w:bottom="1440" w:left="1800" w:header="720" w:footer="720" w:gutter="0"/>
          <w:cols w:space="720"/>
          <w:docGrid w:linePitch="360"/>
        </w:sectPr>
      </w:pPr>
      <w:r>
        <w:br w:type="page"/>
      </w:r>
    </w:p>
    <w:p w14:paraId="0120134F" w14:textId="77777777" w:rsidR="00710AD3" w:rsidRDefault="00FC37A2" w:rsidP="00305556">
      <w:pPr>
        <w:ind w:left="360"/>
      </w:pPr>
      <w:r>
        <w:lastRenderedPageBreak/>
        <w:t>Additional features (special energy items, etc.):</w:t>
      </w:r>
      <w:r>
        <w:tab/>
      </w:r>
      <w:r>
        <w:tab/>
      </w:r>
    </w:p>
    <w:p w14:paraId="46915F91" w14:textId="77777777" w:rsidR="00D8636B" w:rsidRDefault="00D8636B" w:rsidP="00710AD3">
      <w:pPr>
        <w:ind w:left="360"/>
        <w:sectPr w:rsidR="00D8636B" w:rsidSect="00A048DA">
          <w:type w:val="continuous"/>
          <w:pgSz w:w="12240" w:h="15840"/>
          <w:pgMar w:top="1440" w:right="1800" w:bottom="1440" w:left="1800" w:header="720" w:footer="720" w:gutter="0"/>
          <w:cols w:space="720"/>
          <w:docGrid w:linePitch="360"/>
        </w:sectPr>
      </w:pPr>
    </w:p>
    <w:p w14:paraId="520C1B69" w14:textId="77777777" w:rsidR="00FC37A2" w:rsidRDefault="00FC37A2" w:rsidP="00710AD3">
      <w:pPr>
        <w:ind w:left="360"/>
      </w:pPr>
    </w:p>
    <w:p w14:paraId="3584795D" w14:textId="77777777" w:rsidR="00D8636B" w:rsidRDefault="00D8636B" w:rsidP="00710AD3">
      <w:pPr>
        <w:ind w:left="360"/>
      </w:pPr>
    </w:p>
    <w:p w14:paraId="3630C60B" w14:textId="77777777" w:rsidR="00D8636B" w:rsidRDefault="00D8636B" w:rsidP="00710AD3">
      <w:pPr>
        <w:ind w:left="360"/>
        <w:sectPr w:rsidR="00D8636B" w:rsidSect="00A048DA">
          <w:type w:val="continuous"/>
          <w:pgSz w:w="12240" w:h="15840"/>
          <w:pgMar w:top="1440" w:right="1800" w:bottom="1440" w:left="1800" w:header="720" w:footer="720" w:gutter="0"/>
          <w:cols w:space="720"/>
          <w:formProt w:val="0"/>
          <w:docGrid w:linePitch="360"/>
        </w:sectPr>
      </w:pPr>
    </w:p>
    <w:p w14:paraId="082A64FF" w14:textId="77777777" w:rsidR="00FC37A2" w:rsidRDefault="00FC37A2" w:rsidP="00710AD3">
      <w:pPr>
        <w:ind w:left="360"/>
      </w:pPr>
      <w:r>
        <w:t>Condition of improvements, depreciation (physical, functional, and external), repairs needed, quality of construction, remodeling/additions, etc.:</w:t>
      </w:r>
    </w:p>
    <w:p w14:paraId="5D714BAC" w14:textId="77777777" w:rsidR="00D8636B" w:rsidRDefault="00D8636B" w:rsidP="00710AD3">
      <w:pPr>
        <w:ind w:left="360"/>
        <w:sectPr w:rsidR="00D8636B" w:rsidSect="00A048DA">
          <w:type w:val="continuous"/>
          <w:pgSz w:w="12240" w:h="15840"/>
          <w:pgMar w:top="1440" w:right="1800" w:bottom="1440" w:left="1800" w:header="720" w:footer="720" w:gutter="0"/>
          <w:cols w:space="720"/>
          <w:docGrid w:linePitch="360"/>
        </w:sectPr>
      </w:pPr>
    </w:p>
    <w:p w14:paraId="5E70F8CC" w14:textId="77777777" w:rsidR="00FC37A2" w:rsidRDefault="00FC37A2" w:rsidP="00710AD3">
      <w:pPr>
        <w:ind w:left="360"/>
      </w:pPr>
    </w:p>
    <w:p w14:paraId="2F0598DB" w14:textId="77777777" w:rsidR="00D8636B" w:rsidRDefault="00D8636B" w:rsidP="00710AD3">
      <w:pPr>
        <w:ind w:left="360"/>
      </w:pPr>
    </w:p>
    <w:p w14:paraId="04C5CEDF" w14:textId="77777777" w:rsidR="00D8636B" w:rsidRDefault="00D8636B" w:rsidP="00710AD3">
      <w:pPr>
        <w:ind w:left="360"/>
        <w:sectPr w:rsidR="00D8636B" w:rsidSect="00A048DA">
          <w:type w:val="continuous"/>
          <w:pgSz w:w="12240" w:h="15840"/>
          <w:pgMar w:top="1440" w:right="1800" w:bottom="1440" w:left="1800" w:header="720" w:footer="720" w:gutter="0"/>
          <w:cols w:space="720"/>
          <w:formProt w:val="0"/>
          <w:docGrid w:linePitch="360"/>
        </w:sectPr>
      </w:pPr>
    </w:p>
    <w:p w14:paraId="339DF52A" w14:textId="77777777" w:rsidR="00FC37A2" w:rsidRDefault="00FC37A2" w:rsidP="00710AD3">
      <w:pPr>
        <w:ind w:left="360"/>
      </w:pPr>
      <w:r>
        <w:t>Adverse environmental conditions (such as, but not limited to, hazardous wastes, toxic substances, etc.) present in the improvements:</w:t>
      </w:r>
    </w:p>
    <w:p w14:paraId="4DD30FEB" w14:textId="77777777" w:rsidR="00FC37A2" w:rsidRDefault="00FC37A2" w:rsidP="00710AD3">
      <w:pPr>
        <w:ind w:left="360"/>
      </w:pPr>
    </w:p>
    <w:p w14:paraId="35168509" w14:textId="77777777" w:rsidR="00D8636B" w:rsidRDefault="00D8636B" w:rsidP="00710AD3">
      <w:pPr>
        <w:ind w:left="360"/>
        <w:sectPr w:rsidR="00D8636B" w:rsidSect="00A048DA">
          <w:type w:val="continuous"/>
          <w:pgSz w:w="12240" w:h="15840"/>
          <w:pgMar w:top="1440" w:right="1800" w:bottom="1440" w:left="1800" w:header="720" w:footer="720" w:gutter="0"/>
          <w:cols w:space="720"/>
          <w:docGrid w:linePitch="360"/>
        </w:sectPr>
      </w:pPr>
    </w:p>
    <w:p w14:paraId="3BFA7BDE" w14:textId="77777777" w:rsidR="00305556" w:rsidRDefault="00305556" w:rsidP="00710AD3">
      <w:pPr>
        <w:ind w:left="360"/>
      </w:pPr>
    </w:p>
    <w:p w14:paraId="136EC613" w14:textId="77777777" w:rsidR="00305556" w:rsidRDefault="00305556" w:rsidP="00710AD3">
      <w:pPr>
        <w:ind w:left="360"/>
      </w:pPr>
    </w:p>
    <w:p w14:paraId="1BB172E3" w14:textId="77777777" w:rsidR="00305556" w:rsidRDefault="00305556" w:rsidP="00710AD3">
      <w:pPr>
        <w:ind w:left="360"/>
      </w:pPr>
    </w:p>
    <w:p w14:paraId="019139D9" w14:textId="77777777" w:rsidR="00305556" w:rsidRDefault="00305556" w:rsidP="00710AD3">
      <w:pPr>
        <w:ind w:left="360"/>
        <w:sectPr w:rsidR="00305556" w:rsidSect="00A048DA">
          <w:type w:val="continuous"/>
          <w:pgSz w:w="12240" w:h="15840"/>
          <w:pgMar w:top="1440" w:right="1800" w:bottom="1440" w:left="1800" w:header="720" w:footer="720" w:gutter="0"/>
          <w:cols w:space="720"/>
          <w:formProt w:val="0"/>
          <w:docGrid w:linePitch="360"/>
        </w:sectPr>
      </w:pPr>
    </w:p>
    <w:p w14:paraId="3B64E2F8" w14:textId="77777777" w:rsidR="00FC37A2" w:rsidRDefault="00FC37A2" w:rsidP="00710AD3">
      <w:pPr>
        <w:ind w:left="360"/>
      </w:pPr>
      <w:r>
        <w:t>Description of site improvements within the take area:</w:t>
      </w:r>
    </w:p>
    <w:p w14:paraId="28641339" w14:textId="77777777" w:rsidR="00D8636B" w:rsidRDefault="00D8636B" w:rsidP="00710AD3">
      <w:pPr>
        <w:ind w:left="360"/>
      </w:pPr>
    </w:p>
    <w:p w14:paraId="22422975" w14:textId="77777777" w:rsidR="00D8636B" w:rsidRDefault="00D8636B" w:rsidP="00710AD3">
      <w:pPr>
        <w:ind w:left="360"/>
        <w:sectPr w:rsidR="00D8636B" w:rsidSect="00A048DA">
          <w:type w:val="continuous"/>
          <w:pgSz w:w="12240" w:h="15840"/>
          <w:pgMar w:top="1440" w:right="1800" w:bottom="1440" w:left="1800" w:header="720" w:footer="720" w:gutter="0"/>
          <w:cols w:space="720"/>
          <w:docGrid w:linePitch="360"/>
        </w:sectPr>
      </w:pPr>
    </w:p>
    <w:p w14:paraId="5F3D265F" w14:textId="5325A076" w:rsidR="00D8636B" w:rsidRDefault="007D199C" w:rsidP="00710AD3">
      <w:pPr>
        <w:ind w:left="360"/>
      </w:pPr>
      <w:r>
        <w:t>The only improvement except the block building.</w:t>
      </w:r>
    </w:p>
    <w:p w14:paraId="47F6058B" w14:textId="77777777" w:rsidR="00D8636B" w:rsidRDefault="00D8636B" w:rsidP="00710AD3">
      <w:pPr>
        <w:ind w:left="360"/>
      </w:pPr>
    </w:p>
    <w:p w14:paraId="443F8913" w14:textId="77777777" w:rsidR="00D8636B" w:rsidRDefault="00D8636B" w:rsidP="00710AD3">
      <w:pPr>
        <w:ind w:left="360"/>
      </w:pPr>
    </w:p>
    <w:p w14:paraId="547A871A" w14:textId="77777777" w:rsidR="00975503" w:rsidRDefault="00FC37A2" w:rsidP="00710AD3">
      <w:pPr>
        <w:ind w:left="360"/>
        <w:sectPr w:rsidR="00975503" w:rsidSect="00A048DA">
          <w:type w:val="continuous"/>
          <w:pgSz w:w="12240" w:h="15840"/>
          <w:pgMar w:top="1440" w:right="1800" w:bottom="1440" w:left="1800" w:header="720" w:footer="720" w:gutter="0"/>
          <w:cols w:space="720"/>
          <w:formProt w:val="0"/>
          <w:docGrid w:linePitch="360"/>
        </w:sectPr>
      </w:pPr>
      <w:r>
        <w:br w:type="page"/>
      </w:r>
    </w:p>
    <w:p w14:paraId="7B9DCB2E" w14:textId="77777777" w:rsidR="00FC37A2" w:rsidRPr="00710AD3" w:rsidRDefault="00FC37A2" w:rsidP="00710AD3">
      <w:pPr>
        <w:ind w:left="360"/>
      </w:pPr>
    </w:p>
    <w:tbl>
      <w:tblPr>
        <w:tblW w:w="0" w:type="auto"/>
        <w:tblLook w:val="01E0" w:firstRow="1" w:lastRow="1" w:firstColumn="1" w:lastColumn="1" w:noHBand="0" w:noVBand="0"/>
      </w:tblPr>
      <w:tblGrid>
        <w:gridCol w:w="642"/>
        <w:gridCol w:w="1233"/>
        <w:gridCol w:w="360"/>
        <w:gridCol w:w="2268"/>
        <w:gridCol w:w="699"/>
        <w:gridCol w:w="359"/>
        <w:gridCol w:w="211"/>
        <w:gridCol w:w="142"/>
        <w:gridCol w:w="2726"/>
      </w:tblGrid>
      <w:tr w:rsidR="00FC37A2" w14:paraId="67D43C07" w14:textId="77777777" w:rsidTr="00457009">
        <w:tc>
          <w:tcPr>
            <w:tcW w:w="8856" w:type="dxa"/>
            <w:gridSpan w:val="9"/>
          </w:tcPr>
          <w:p w14:paraId="6F88A2A3" w14:textId="77777777" w:rsidR="00FC37A2" w:rsidRPr="00457009" w:rsidRDefault="00FC37A2" w:rsidP="00457009">
            <w:pPr>
              <w:jc w:val="center"/>
              <w:rPr>
                <w:b/>
              </w:rPr>
            </w:pPr>
            <w:r w:rsidRPr="00457009">
              <w:rPr>
                <w:b/>
              </w:rPr>
              <w:t>CERTIFICATION PAGE</w:t>
            </w:r>
          </w:p>
        </w:tc>
      </w:tr>
      <w:tr w:rsidR="00FC37A2" w14:paraId="7A439F5F" w14:textId="77777777" w:rsidTr="00457009">
        <w:tc>
          <w:tcPr>
            <w:tcW w:w="8856" w:type="dxa"/>
            <w:gridSpan w:val="9"/>
          </w:tcPr>
          <w:p w14:paraId="540FB946" w14:textId="77777777" w:rsidR="00FC37A2" w:rsidRDefault="00FC37A2" w:rsidP="00710AD3">
            <w:r>
              <w:t>PREPARERS CERTIFICATION</w:t>
            </w:r>
          </w:p>
        </w:tc>
      </w:tr>
      <w:tr w:rsidR="00FC37A2" w14:paraId="4A868704" w14:textId="77777777" w:rsidTr="00457009">
        <w:tc>
          <w:tcPr>
            <w:tcW w:w="648" w:type="dxa"/>
          </w:tcPr>
          <w:p w14:paraId="0F4603C3" w14:textId="77777777" w:rsidR="00FC37A2" w:rsidRDefault="00FC37A2" w:rsidP="00710AD3"/>
        </w:tc>
        <w:tc>
          <w:tcPr>
            <w:tcW w:w="5256" w:type="dxa"/>
            <w:gridSpan w:val="6"/>
          </w:tcPr>
          <w:p w14:paraId="0C0B1A3F" w14:textId="77777777" w:rsidR="00FC37A2" w:rsidRDefault="00A557C5" w:rsidP="00710AD3">
            <w:r>
              <w:t>I certify that I have:</w:t>
            </w:r>
          </w:p>
        </w:tc>
        <w:tc>
          <w:tcPr>
            <w:tcW w:w="2952" w:type="dxa"/>
            <w:gridSpan w:val="2"/>
          </w:tcPr>
          <w:p w14:paraId="20FAA487" w14:textId="77777777" w:rsidR="00FC37A2" w:rsidRDefault="00FC37A2" w:rsidP="00710AD3"/>
        </w:tc>
      </w:tr>
      <w:tr w:rsidR="00A557C5" w14:paraId="76477C5C" w14:textId="77777777" w:rsidTr="00457009">
        <w:tc>
          <w:tcPr>
            <w:tcW w:w="648" w:type="dxa"/>
          </w:tcPr>
          <w:p w14:paraId="25F6723B" w14:textId="77777777" w:rsidR="00A557C5" w:rsidRDefault="00A557C5" w:rsidP="00710AD3">
            <w:r>
              <w:t>1.</w:t>
            </w:r>
          </w:p>
        </w:tc>
        <w:tc>
          <w:tcPr>
            <w:tcW w:w="8208" w:type="dxa"/>
            <w:gridSpan w:val="8"/>
          </w:tcPr>
          <w:p w14:paraId="7A8909BC" w14:textId="77777777" w:rsidR="00A557C5" w:rsidRDefault="00A557C5" w:rsidP="00710AD3">
            <w:r>
              <w:t>Prepared this Red Book to preserve evidence in compliance with Section 163.06 of the Ohio Revised Code.</w:t>
            </w:r>
          </w:p>
        </w:tc>
      </w:tr>
      <w:tr w:rsidR="00A557C5" w14:paraId="60FAC05F" w14:textId="77777777" w:rsidTr="00457009">
        <w:tc>
          <w:tcPr>
            <w:tcW w:w="648" w:type="dxa"/>
          </w:tcPr>
          <w:p w14:paraId="2F7ADA6C" w14:textId="77777777" w:rsidR="00A557C5" w:rsidRDefault="00A557C5" w:rsidP="00710AD3">
            <w:r>
              <w:t>2.</w:t>
            </w:r>
          </w:p>
        </w:tc>
        <w:tc>
          <w:tcPr>
            <w:tcW w:w="8208" w:type="dxa"/>
            <w:gridSpan w:val="8"/>
          </w:tcPr>
          <w:p w14:paraId="171A2499" w14:textId="77777777" w:rsidR="00A557C5" w:rsidRDefault="00A557C5" w:rsidP="00710AD3">
            <w:proofErr w:type="gramStart"/>
            <w:r>
              <w:t>Personally</w:t>
            </w:r>
            <w:proofErr w:type="gramEnd"/>
            <w:r>
              <w:t xml:space="preserve"> inspected the property, inside and out, which is the subject of this Red Book and that the sketches and pictures do reflect the condition and improvements which are to be taken.  If I have not personally inspected the inside of the property, the reason is as follows:</w:t>
            </w:r>
            <w:r w:rsidR="00623B83">
              <w:t xml:space="preserve">  </w:t>
            </w:r>
            <w:r w:rsidR="00623B83" w:rsidRPr="00457009">
              <w:rPr>
                <w:u w:val="single"/>
              </w:rPr>
              <w:fldChar w:fldCharType="begin">
                <w:ffData>
                  <w:name w:val="Text120"/>
                  <w:enabled/>
                  <w:calcOnExit w:val="0"/>
                  <w:textInput/>
                </w:ffData>
              </w:fldChar>
            </w:r>
            <w:bookmarkStart w:id="121" w:name="Text120"/>
            <w:r w:rsidR="00623B83" w:rsidRPr="00457009">
              <w:rPr>
                <w:u w:val="single"/>
              </w:rPr>
              <w:instrText xml:space="preserve"> FORMTEXT </w:instrText>
            </w:r>
            <w:r w:rsidR="00623B83" w:rsidRPr="00457009">
              <w:rPr>
                <w:u w:val="single"/>
              </w:rPr>
            </w:r>
            <w:r w:rsidR="00623B83" w:rsidRPr="00457009">
              <w:rPr>
                <w:u w:val="single"/>
              </w:rPr>
              <w:fldChar w:fldCharType="separate"/>
            </w:r>
            <w:r w:rsidR="00305556" w:rsidRPr="00457009">
              <w:rPr>
                <w:noProof/>
                <w:u w:val="single"/>
              </w:rPr>
              <w:t> </w:t>
            </w:r>
            <w:r w:rsidR="00305556" w:rsidRPr="00457009">
              <w:rPr>
                <w:noProof/>
                <w:u w:val="single"/>
              </w:rPr>
              <w:t> </w:t>
            </w:r>
            <w:r w:rsidR="00305556" w:rsidRPr="00457009">
              <w:rPr>
                <w:noProof/>
                <w:u w:val="single"/>
              </w:rPr>
              <w:t> </w:t>
            </w:r>
            <w:r w:rsidR="00305556" w:rsidRPr="00457009">
              <w:rPr>
                <w:noProof/>
                <w:u w:val="single"/>
              </w:rPr>
              <w:t> </w:t>
            </w:r>
            <w:r w:rsidR="00305556" w:rsidRPr="00457009">
              <w:rPr>
                <w:noProof/>
                <w:u w:val="single"/>
              </w:rPr>
              <w:t> </w:t>
            </w:r>
            <w:r w:rsidR="00623B83" w:rsidRPr="00457009">
              <w:rPr>
                <w:u w:val="single"/>
              </w:rPr>
              <w:fldChar w:fldCharType="end"/>
            </w:r>
            <w:bookmarkEnd w:id="121"/>
          </w:p>
        </w:tc>
      </w:tr>
      <w:tr w:rsidR="00A557C5" w14:paraId="79E6CB82" w14:textId="77777777" w:rsidTr="00457009">
        <w:tc>
          <w:tcPr>
            <w:tcW w:w="648" w:type="dxa"/>
          </w:tcPr>
          <w:p w14:paraId="0EB2DE99" w14:textId="77777777" w:rsidR="00A557C5" w:rsidRDefault="00A557C5" w:rsidP="00710AD3">
            <w:r>
              <w:t>3.</w:t>
            </w:r>
          </w:p>
        </w:tc>
        <w:tc>
          <w:tcPr>
            <w:tcW w:w="8208" w:type="dxa"/>
            <w:gridSpan w:val="8"/>
          </w:tcPr>
          <w:p w14:paraId="7F123E23" w14:textId="77777777" w:rsidR="00A557C5" w:rsidRDefault="00A557C5" w:rsidP="00710AD3">
            <w:r>
              <w:t>No personal interest, present of prospective, in the owner, the land or the structures that are to be taken.</w:t>
            </w:r>
            <w:r w:rsidR="00623B83" w:rsidRPr="00457009">
              <w:rPr>
                <w:u w:val="single"/>
              </w:rPr>
              <w:fldChar w:fldCharType="begin">
                <w:ffData>
                  <w:name w:val="Text121"/>
                  <w:enabled/>
                  <w:calcOnExit w:val="0"/>
                  <w:textInput/>
                </w:ffData>
              </w:fldChar>
            </w:r>
            <w:bookmarkStart w:id="122" w:name="Text121"/>
            <w:r w:rsidR="00623B83" w:rsidRPr="00457009">
              <w:rPr>
                <w:u w:val="single"/>
              </w:rPr>
              <w:instrText xml:space="preserve"> FORMTEXT </w:instrText>
            </w:r>
            <w:r w:rsidR="00623B83" w:rsidRPr="00457009">
              <w:rPr>
                <w:u w:val="single"/>
              </w:rPr>
            </w:r>
            <w:r w:rsidR="00623B83" w:rsidRPr="00457009">
              <w:rPr>
                <w:u w:val="single"/>
              </w:rPr>
              <w:fldChar w:fldCharType="separate"/>
            </w:r>
            <w:r w:rsidR="00305556" w:rsidRPr="00457009">
              <w:rPr>
                <w:noProof/>
                <w:u w:val="single"/>
              </w:rPr>
              <w:t> </w:t>
            </w:r>
            <w:r w:rsidR="00305556" w:rsidRPr="00457009">
              <w:rPr>
                <w:noProof/>
                <w:u w:val="single"/>
              </w:rPr>
              <w:t> </w:t>
            </w:r>
            <w:r w:rsidR="00305556" w:rsidRPr="00457009">
              <w:rPr>
                <w:noProof/>
                <w:u w:val="single"/>
              </w:rPr>
              <w:t> </w:t>
            </w:r>
            <w:r w:rsidR="00305556" w:rsidRPr="00457009">
              <w:rPr>
                <w:noProof/>
                <w:u w:val="single"/>
              </w:rPr>
              <w:t> </w:t>
            </w:r>
            <w:r w:rsidR="00305556" w:rsidRPr="00457009">
              <w:rPr>
                <w:noProof/>
                <w:u w:val="single"/>
              </w:rPr>
              <w:t> </w:t>
            </w:r>
            <w:r w:rsidR="00623B83" w:rsidRPr="00457009">
              <w:rPr>
                <w:u w:val="single"/>
              </w:rPr>
              <w:fldChar w:fldCharType="end"/>
            </w:r>
            <w:bookmarkEnd w:id="122"/>
          </w:p>
        </w:tc>
      </w:tr>
      <w:tr w:rsidR="00A557C5" w14:paraId="63BC87CB" w14:textId="77777777" w:rsidTr="00457009">
        <w:tc>
          <w:tcPr>
            <w:tcW w:w="648" w:type="dxa"/>
          </w:tcPr>
          <w:p w14:paraId="261A31BD" w14:textId="77777777" w:rsidR="00A557C5" w:rsidRDefault="00A557C5" w:rsidP="00710AD3">
            <w:r>
              <w:t>4.</w:t>
            </w:r>
          </w:p>
        </w:tc>
        <w:tc>
          <w:tcPr>
            <w:tcW w:w="8208" w:type="dxa"/>
            <w:gridSpan w:val="8"/>
          </w:tcPr>
          <w:p w14:paraId="55F2EEB5" w14:textId="77777777" w:rsidR="00A557C5" w:rsidRDefault="00A557C5" w:rsidP="00710AD3">
            <w:r>
              <w:t>Verified with</w:t>
            </w:r>
            <w:r w:rsidR="00623B83">
              <w:t xml:space="preserve"> </w:t>
            </w:r>
            <w:r w:rsidR="00623B83" w:rsidRPr="00457009">
              <w:rPr>
                <w:u w:val="single"/>
              </w:rPr>
              <w:fldChar w:fldCharType="begin">
                <w:ffData>
                  <w:name w:val="Text122"/>
                  <w:enabled/>
                  <w:calcOnExit w:val="0"/>
                  <w:textInput/>
                </w:ffData>
              </w:fldChar>
            </w:r>
            <w:bookmarkStart w:id="123" w:name="Text122"/>
            <w:r w:rsidR="00623B83" w:rsidRPr="00457009">
              <w:rPr>
                <w:u w:val="single"/>
              </w:rPr>
              <w:instrText xml:space="preserve"> FORMTEXT </w:instrText>
            </w:r>
            <w:r w:rsidR="00623B83" w:rsidRPr="00457009">
              <w:rPr>
                <w:u w:val="single"/>
              </w:rPr>
            </w:r>
            <w:r w:rsidR="00623B83" w:rsidRPr="00457009">
              <w:rPr>
                <w:u w:val="single"/>
              </w:rPr>
              <w:fldChar w:fldCharType="separate"/>
            </w:r>
            <w:r w:rsidR="00305556" w:rsidRPr="00457009">
              <w:rPr>
                <w:noProof/>
                <w:u w:val="single"/>
              </w:rPr>
              <w:t> </w:t>
            </w:r>
            <w:r w:rsidR="00305556" w:rsidRPr="00457009">
              <w:rPr>
                <w:noProof/>
                <w:u w:val="single"/>
              </w:rPr>
              <w:t> </w:t>
            </w:r>
            <w:r w:rsidR="00305556" w:rsidRPr="00457009">
              <w:rPr>
                <w:noProof/>
                <w:u w:val="single"/>
              </w:rPr>
              <w:t> </w:t>
            </w:r>
            <w:r w:rsidR="00305556" w:rsidRPr="00457009">
              <w:rPr>
                <w:noProof/>
                <w:u w:val="single"/>
              </w:rPr>
              <w:t> </w:t>
            </w:r>
            <w:r w:rsidR="00305556" w:rsidRPr="00457009">
              <w:rPr>
                <w:noProof/>
                <w:u w:val="single"/>
              </w:rPr>
              <w:t> </w:t>
            </w:r>
            <w:r w:rsidR="00623B83" w:rsidRPr="00457009">
              <w:rPr>
                <w:u w:val="single"/>
              </w:rPr>
              <w:fldChar w:fldCharType="end"/>
            </w:r>
            <w:bookmarkEnd w:id="123"/>
          </w:p>
        </w:tc>
      </w:tr>
      <w:tr w:rsidR="00A557C5" w14:paraId="439B5B10" w14:textId="77777777" w:rsidTr="00457009">
        <w:tc>
          <w:tcPr>
            <w:tcW w:w="648" w:type="dxa"/>
          </w:tcPr>
          <w:p w14:paraId="52B2621E" w14:textId="77777777" w:rsidR="00A557C5" w:rsidRDefault="00A557C5" w:rsidP="00710AD3"/>
        </w:tc>
        <w:tc>
          <w:tcPr>
            <w:tcW w:w="8208" w:type="dxa"/>
            <w:gridSpan w:val="8"/>
          </w:tcPr>
          <w:p w14:paraId="206AFDE7" w14:textId="77777777" w:rsidR="00A557C5" w:rsidRDefault="00A557C5" w:rsidP="00710AD3">
            <w:r>
              <w:t xml:space="preserve">That the improvement/structures </w:t>
            </w:r>
            <w:proofErr w:type="gramStart"/>
            <w:r>
              <w:t>is</w:t>
            </w:r>
            <w:proofErr w:type="gramEnd"/>
            <w:r>
              <w:t xml:space="preserve"> to be removed on</w:t>
            </w:r>
          </w:p>
        </w:tc>
      </w:tr>
      <w:tr w:rsidR="00A557C5" w14:paraId="690BDFFA" w14:textId="77777777" w:rsidTr="00457009">
        <w:tc>
          <w:tcPr>
            <w:tcW w:w="648" w:type="dxa"/>
          </w:tcPr>
          <w:p w14:paraId="3A014DFA" w14:textId="77777777" w:rsidR="00A557C5" w:rsidRDefault="00A557C5" w:rsidP="00710AD3"/>
        </w:tc>
        <w:tc>
          <w:tcPr>
            <w:tcW w:w="8208" w:type="dxa"/>
            <w:gridSpan w:val="8"/>
          </w:tcPr>
          <w:p w14:paraId="5F194F81" w14:textId="77777777" w:rsidR="00A557C5" w:rsidRDefault="00A557C5" w:rsidP="00710AD3"/>
        </w:tc>
      </w:tr>
      <w:tr w:rsidR="00CC4636" w14:paraId="724415CB" w14:textId="77777777" w:rsidTr="00457009">
        <w:tc>
          <w:tcPr>
            <w:tcW w:w="648" w:type="dxa"/>
          </w:tcPr>
          <w:p w14:paraId="079C6B0A" w14:textId="77777777" w:rsidR="00CC4636" w:rsidRDefault="00CC4636" w:rsidP="00710AD3"/>
        </w:tc>
        <w:tc>
          <w:tcPr>
            <w:tcW w:w="3960" w:type="dxa"/>
            <w:gridSpan w:val="3"/>
            <w:tcBorders>
              <w:bottom w:val="single" w:sz="4" w:space="0" w:color="auto"/>
            </w:tcBorders>
          </w:tcPr>
          <w:p w14:paraId="16C323B8" w14:textId="77777777" w:rsidR="00CC4636" w:rsidRDefault="00CC4636" w:rsidP="00710AD3"/>
        </w:tc>
        <w:tc>
          <w:tcPr>
            <w:tcW w:w="1080" w:type="dxa"/>
            <w:gridSpan w:val="2"/>
          </w:tcPr>
          <w:p w14:paraId="573E0F73" w14:textId="77777777" w:rsidR="00CC4636" w:rsidRDefault="00CC4636" w:rsidP="00710AD3"/>
        </w:tc>
        <w:tc>
          <w:tcPr>
            <w:tcW w:w="3168" w:type="dxa"/>
            <w:gridSpan w:val="3"/>
            <w:tcBorders>
              <w:bottom w:val="single" w:sz="4" w:space="0" w:color="auto"/>
            </w:tcBorders>
          </w:tcPr>
          <w:p w14:paraId="02E3A52B" w14:textId="77777777" w:rsidR="00CC4636" w:rsidRDefault="00CC4636" w:rsidP="00710AD3"/>
        </w:tc>
      </w:tr>
      <w:tr w:rsidR="00CC4636" w14:paraId="5AD438F9" w14:textId="77777777" w:rsidTr="00457009">
        <w:tc>
          <w:tcPr>
            <w:tcW w:w="648" w:type="dxa"/>
          </w:tcPr>
          <w:p w14:paraId="39050F46" w14:textId="77777777" w:rsidR="00CC4636" w:rsidRDefault="00CC4636" w:rsidP="00710AD3"/>
        </w:tc>
        <w:tc>
          <w:tcPr>
            <w:tcW w:w="3960" w:type="dxa"/>
            <w:gridSpan w:val="3"/>
            <w:tcBorders>
              <w:top w:val="single" w:sz="4" w:space="0" w:color="auto"/>
            </w:tcBorders>
          </w:tcPr>
          <w:p w14:paraId="1227CB05" w14:textId="77777777" w:rsidR="00CC4636" w:rsidRPr="00457009" w:rsidRDefault="00CC4636" w:rsidP="00710AD3">
            <w:pPr>
              <w:rPr>
                <w:sz w:val="16"/>
                <w:szCs w:val="16"/>
              </w:rPr>
            </w:pPr>
            <w:r w:rsidRPr="00457009">
              <w:rPr>
                <w:sz w:val="16"/>
                <w:szCs w:val="16"/>
              </w:rPr>
              <w:t>Signature of Preparer</w:t>
            </w:r>
          </w:p>
        </w:tc>
        <w:tc>
          <w:tcPr>
            <w:tcW w:w="1080" w:type="dxa"/>
            <w:gridSpan w:val="2"/>
          </w:tcPr>
          <w:p w14:paraId="1BA44973" w14:textId="77777777" w:rsidR="00CC4636" w:rsidRDefault="00CC4636" w:rsidP="00710AD3"/>
        </w:tc>
        <w:tc>
          <w:tcPr>
            <w:tcW w:w="3168" w:type="dxa"/>
            <w:gridSpan w:val="3"/>
          </w:tcPr>
          <w:p w14:paraId="08A270F6" w14:textId="77777777" w:rsidR="00CC4636" w:rsidRPr="00457009" w:rsidRDefault="00CC4636" w:rsidP="00710AD3">
            <w:pPr>
              <w:rPr>
                <w:sz w:val="16"/>
                <w:szCs w:val="16"/>
              </w:rPr>
            </w:pPr>
            <w:r w:rsidRPr="00457009">
              <w:rPr>
                <w:sz w:val="16"/>
                <w:szCs w:val="16"/>
              </w:rPr>
              <w:t>Date Signed</w:t>
            </w:r>
          </w:p>
        </w:tc>
      </w:tr>
      <w:tr w:rsidR="00E70625" w14:paraId="3CBBD14C" w14:textId="77777777" w:rsidTr="00457009">
        <w:tc>
          <w:tcPr>
            <w:tcW w:w="648" w:type="dxa"/>
          </w:tcPr>
          <w:p w14:paraId="1A9A9DB9" w14:textId="77777777" w:rsidR="00E70625" w:rsidRDefault="00E70625" w:rsidP="00710AD3"/>
        </w:tc>
        <w:tc>
          <w:tcPr>
            <w:tcW w:w="3960" w:type="dxa"/>
            <w:gridSpan w:val="3"/>
            <w:tcBorders>
              <w:bottom w:val="single" w:sz="4" w:space="0" w:color="auto"/>
            </w:tcBorders>
          </w:tcPr>
          <w:p w14:paraId="38A17FF3" w14:textId="515DA6F7" w:rsidR="00E70625" w:rsidRDefault="00623B83" w:rsidP="00710AD3">
            <w:r>
              <w:fldChar w:fldCharType="begin">
                <w:ffData>
                  <w:name w:val="Text123"/>
                  <w:enabled/>
                  <w:calcOnExit w:val="0"/>
                  <w:textInput/>
                </w:ffData>
              </w:fldChar>
            </w:r>
            <w:bookmarkStart w:id="124" w:name="Text123"/>
            <w:r>
              <w:instrText xml:space="preserve"> FORMTEXT </w:instrText>
            </w:r>
            <w:r>
              <w:fldChar w:fldCharType="separate"/>
            </w:r>
            <w:r w:rsidR="007D199C">
              <w:rPr>
                <w:noProof/>
              </w:rPr>
              <w:t>Kimber L. Heim</w:t>
            </w:r>
            <w:r>
              <w:fldChar w:fldCharType="end"/>
            </w:r>
            <w:bookmarkEnd w:id="124"/>
          </w:p>
        </w:tc>
        <w:tc>
          <w:tcPr>
            <w:tcW w:w="4248" w:type="dxa"/>
            <w:gridSpan w:val="5"/>
          </w:tcPr>
          <w:p w14:paraId="26B65A88" w14:textId="77777777" w:rsidR="00E70625" w:rsidRDefault="00E70625" w:rsidP="00710AD3"/>
        </w:tc>
      </w:tr>
      <w:tr w:rsidR="00CC4636" w14:paraId="593B8B7F" w14:textId="77777777" w:rsidTr="00457009">
        <w:tc>
          <w:tcPr>
            <w:tcW w:w="648" w:type="dxa"/>
          </w:tcPr>
          <w:p w14:paraId="0C592BCD" w14:textId="77777777" w:rsidR="00CC4636" w:rsidRDefault="00CC4636" w:rsidP="00710AD3"/>
        </w:tc>
        <w:tc>
          <w:tcPr>
            <w:tcW w:w="3960" w:type="dxa"/>
            <w:gridSpan w:val="3"/>
            <w:tcBorders>
              <w:top w:val="single" w:sz="4" w:space="0" w:color="auto"/>
            </w:tcBorders>
          </w:tcPr>
          <w:p w14:paraId="53F20D1F" w14:textId="77777777" w:rsidR="00CC4636" w:rsidRPr="00457009" w:rsidRDefault="00CC4636" w:rsidP="00710AD3">
            <w:pPr>
              <w:rPr>
                <w:sz w:val="16"/>
                <w:szCs w:val="16"/>
              </w:rPr>
            </w:pPr>
            <w:r w:rsidRPr="00457009">
              <w:rPr>
                <w:sz w:val="16"/>
                <w:szCs w:val="16"/>
              </w:rPr>
              <w:t>Name Typed</w:t>
            </w:r>
          </w:p>
        </w:tc>
        <w:tc>
          <w:tcPr>
            <w:tcW w:w="4248" w:type="dxa"/>
            <w:gridSpan w:val="5"/>
          </w:tcPr>
          <w:p w14:paraId="07EE3A34" w14:textId="77777777" w:rsidR="00CC4636" w:rsidRDefault="00CC4636" w:rsidP="00710AD3"/>
        </w:tc>
      </w:tr>
      <w:tr w:rsidR="00CC4636" w14:paraId="4CF44E88" w14:textId="77777777" w:rsidTr="00457009">
        <w:tc>
          <w:tcPr>
            <w:tcW w:w="648" w:type="dxa"/>
          </w:tcPr>
          <w:p w14:paraId="5C63603A" w14:textId="77777777" w:rsidR="00CC4636" w:rsidRDefault="00CC4636" w:rsidP="00710AD3"/>
        </w:tc>
        <w:tc>
          <w:tcPr>
            <w:tcW w:w="3960" w:type="dxa"/>
            <w:gridSpan w:val="3"/>
          </w:tcPr>
          <w:p w14:paraId="6B6F69C8" w14:textId="77777777" w:rsidR="00CC4636" w:rsidRDefault="00CC4636" w:rsidP="00710AD3"/>
        </w:tc>
        <w:tc>
          <w:tcPr>
            <w:tcW w:w="4248" w:type="dxa"/>
            <w:gridSpan w:val="5"/>
          </w:tcPr>
          <w:p w14:paraId="2C3A2042" w14:textId="77777777" w:rsidR="00CC4636" w:rsidRDefault="00CC4636" w:rsidP="00710AD3"/>
        </w:tc>
      </w:tr>
      <w:tr w:rsidR="00A557C5" w14:paraId="3EB16F51" w14:textId="77777777" w:rsidTr="00457009">
        <w:tc>
          <w:tcPr>
            <w:tcW w:w="648" w:type="dxa"/>
          </w:tcPr>
          <w:p w14:paraId="537586FB" w14:textId="77777777" w:rsidR="00A557C5" w:rsidRDefault="00A557C5" w:rsidP="00710AD3"/>
        </w:tc>
        <w:tc>
          <w:tcPr>
            <w:tcW w:w="8208" w:type="dxa"/>
            <w:gridSpan w:val="8"/>
          </w:tcPr>
          <w:p w14:paraId="5EC82146" w14:textId="77777777" w:rsidR="00A557C5" w:rsidRDefault="00A557C5" w:rsidP="00710AD3"/>
        </w:tc>
      </w:tr>
      <w:tr w:rsidR="00A557C5" w14:paraId="340CFA94" w14:textId="77777777" w:rsidTr="00457009">
        <w:tc>
          <w:tcPr>
            <w:tcW w:w="8856" w:type="dxa"/>
            <w:gridSpan w:val="9"/>
          </w:tcPr>
          <w:p w14:paraId="38085E0D" w14:textId="77777777" w:rsidR="00A557C5" w:rsidRDefault="00A557C5" w:rsidP="00710AD3">
            <w:r>
              <w:t>APPRAISER’S CERTIFICATION</w:t>
            </w:r>
          </w:p>
        </w:tc>
      </w:tr>
      <w:tr w:rsidR="00A557C5" w14:paraId="0583FE1D" w14:textId="77777777" w:rsidTr="00457009">
        <w:tc>
          <w:tcPr>
            <w:tcW w:w="648" w:type="dxa"/>
          </w:tcPr>
          <w:p w14:paraId="70F5E225" w14:textId="77777777" w:rsidR="00A557C5" w:rsidRDefault="00A557C5" w:rsidP="00710AD3"/>
        </w:tc>
        <w:tc>
          <w:tcPr>
            <w:tcW w:w="8208" w:type="dxa"/>
            <w:gridSpan w:val="8"/>
          </w:tcPr>
          <w:p w14:paraId="23F1923D" w14:textId="77777777" w:rsidR="00A557C5" w:rsidRDefault="00A557C5" w:rsidP="00710AD3">
            <w:r>
              <w:t>I/We hereby certify that:</w:t>
            </w:r>
          </w:p>
        </w:tc>
      </w:tr>
      <w:tr w:rsidR="00A557C5" w14:paraId="7CA808D5" w14:textId="77777777" w:rsidTr="00457009">
        <w:tc>
          <w:tcPr>
            <w:tcW w:w="648" w:type="dxa"/>
          </w:tcPr>
          <w:p w14:paraId="33B84ABE" w14:textId="77777777" w:rsidR="00A557C5" w:rsidRDefault="00A557C5" w:rsidP="00710AD3">
            <w:r>
              <w:t>1.</w:t>
            </w:r>
          </w:p>
        </w:tc>
        <w:tc>
          <w:tcPr>
            <w:tcW w:w="8208" w:type="dxa"/>
            <w:gridSpan w:val="8"/>
          </w:tcPr>
          <w:p w14:paraId="40183B4E" w14:textId="77777777" w:rsidR="00A557C5" w:rsidRDefault="00A557C5" w:rsidP="00710AD3">
            <w:r>
              <w:t>I have viewed the property described in the book, inside and outside;</w:t>
            </w:r>
          </w:p>
        </w:tc>
      </w:tr>
      <w:tr w:rsidR="00A557C5" w14:paraId="2D879BBB" w14:textId="77777777" w:rsidTr="00457009">
        <w:tc>
          <w:tcPr>
            <w:tcW w:w="648" w:type="dxa"/>
          </w:tcPr>
          <w:p w14:paraId="5567C9FD" w14:textId="77777777" w:rsidR="00A557C5" w:rsidRDefault="00A557C5" w:rsidP="00710AD3">
            <w:r>
              <w:t>2.</w:t>
            </w:r>
          </w:p>
        </w:tc>
        <w:tc>
          <w:tcPr>
            <w:tcW w:w="8208" w:type="dxa"/>
            <w:gridSpan w:val="8"/>
          </w:tcPr>
          <w:p w14:paraId="09BCDD6F" w14:textId="77777777" w:rsidR="00A557C5" w:rsidRDefault="00A557C5" w:rsidP="00710AD3">
            <w:r>
              <w:t>It is the same property that is identified by description and photographs contained herein;</w:t>
            </w:r>
          </w:p>
        </w:tc>
      </w:tr>
      <w:tr w:rsidR="00A557C5" w14:paraId="25A1A54B" w14:textId="77777777" w:rsidTr="00457009">
        <w:tc>
          <w:tcPr>
            <w:tcW w:w="648" w:type="dxa"/>
          </w:tcPr>
          <w:p w14:paraId="466E1572" w14:textId="77777777" w:rsidR="00A557C5" w:rsidRDefault="00A557C5" w:rsidP="00710AD3">
            <w:r>
              <w:t>3.</w:t>
            </w:r>
          </w:p>
        </w:tc>
        <w:tc>
          <w:tcPr>
            <w:tcW w:w="8208" w:type="dxa"/>
            <w:gridSpan w:val="8"/>
          </w:tcPr>
          <w:p w14:paraId="08399F51" w14:textId="77777777" w:rsidR="00A557C5" w:rsidRDefault="00A557C5" w:rsidP="00710AD3">
            <w:r>
              <w:t>I have no interest, present or prospective, in the owner, the land or the building;</w:t>
            </w:r>
          </w:p>
        </w:tc>
      </w:tr>
      <w:tr w:rsidR="00A557C5" w14:paraId="754653EE" w14:textId="77777777" w:rsidTr="00457009">
        <w:tc>
          <w:tcPr>
            <w:tcW w:w="648" w:type="dxa"/>
          </w:tcPr>
          <w:p w14:paraId="454EF0EF" w14:textId="77777777" w:rsidR="00A557C5" w:rsidRDefault="00A557C5" w:rsidP="00710AD3">
            <w:r>
              <w:t>4.</w:t>
            </w:r>
          </w:p>
        </w:tc>
        <w:tc>
          <w:tcPr>
            <w:tcW w:w="8208" w:type="dxa"/>
            <w:gridSpan w:val="8"/>
          </w:tcPr>
          <w:p w14:paraId="007DCDA1" w14:textId="77777777" w:rsidR="00A557C5" w:rsidRDefault="00A557C5" w:rsidP="00710AD3">
            <w:r>
              <w:t>To the best of my knowledge, I determine the value of the structures only to be</w:t>
            </w:r>
          </w:p>
        </w:tc>
      </w:tr>
      <w:tr w:rsidR="00E70625" w14:paraId="487870ED" w14:textId="77777777" w:rsidTr="00457009">
        <w:tc>
          <w:tcPr>
            <w:tcW w:w="648" w:type="dxa"/>
          </w:tcPr>
          <w:p w14:paraId="260EC561" w14:textId="77777777" w:rsidR="00E70625" w:rsidRDefault="00E70625" w:rsidP="00710AD3"/>
        </w:tc>
        <w:tc>
          <w:tcPr>
            <w:tcW w:w="1260" w:type="dxa"/>
          </w:tcPr>
          <w:p w14:paraId="1FB6D941" w14:textId="77777777" w:rsidR="00E70625" w:rsidRDefault="00E70625" w:rsidP="00710AD3"/>
        </w:tc>
        <w:tc>
          <w:tcPr>
            <w:tcW w:w="360" w:type="dxa"/>
          </w:tcPr>
          <w:p w14:paraId="44B9633C" w14:textId="77777777" w:rsidR="00E70625" w:rsidRDefault="00E70625" w:rsidP="00710AD3">
            <w:r>
              <w:t>$</w:t>
            </w:r>
          </w:p>
        </w:tc>
        <w:tc>
          <w:tcPr>
            <w:tcW w:w="3780" w:type="dxa"/>
            <w:gridSpan w:val="5"/>
            <w:tcBorders>
              <w:bottom w:val="single" w:sz="4" w:space="0" w:color="auto"/>
            </w:tcBorders>
          </w:tcPr>
          <w:p w14:paraId="1720DFB9" w14:textId="77777777" w:rsidR="00E70625" w:rsidRDefault="006704DC" w:rsidP="00710AD3">
            <w:r>
              <w:fldChar w:fldCharType="begin">
                <w:ffData>
                  <w:name w:val="Text124"/>
                  <w:enabled/>
                  <w:calcOnExit w:val="0"/>
                  <w:textInput>
                    <w:type w:val="number"/>
                    <w:format w:val="0.00"/>
                  </w:textInput>
                </w:ffData>
              </w:fldChar>
            </w:r>
            <w:bookmarkStart w:id="125" w:name="Text12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25"/>
          </w:p>
        </w:tc>
        <w:tc>
          <w:tcPr>
            <w:tcW w:w="2808" w:type="dxa"/>
          </w:tcPr>
          <w:p w14:paraId="63337766" w14:textId="77777777" w:rsidR="00E70625" w:rsidRDefault="00623B83" w:rsidP="00710AD3">
            <w:r>
              <w:t>.</w:t>
            </w:r>
          </w:p>
        </w:tc>
      </w:tr>
      <w:tr w:rsidR="00E70625" w14:paraId="2F588C94" w14:textId="77777777" w:rsidTr="00457009">
        <w:tc>
          <w:tcPr>
            <w:tcW w:w="648" w:type="dxa"/>
          </w:tcPr>
          <w:p w14:paraId="4F910B04" w14:textId="77777777" w:rsidR="00E70625" w:rsidRDefault="00E70625" w:rsidP="00710AD3"/>
        </w:tc>
        <w:tc>
          <w:tcPr>
            <w:tcW w:w="8208" w:type="dxa"/>
            <w:gridSpan w:val="8"/>
          </w:tcPr>
          <w:p w14:paraId="0A6066E8" w14:textId="77777777" w:rsidR="00E70625" w:rsidRDefault="00E70625" w:rsidP="00710AD3"/>
        </w:tc>
      </w:tr>
      <w:tr w:rsidR="00E70625" w14:paraId="6E6DEAD7" w14:textId="77777777" w:rsidTr="00457009">
        <w:tc>
          <w:tcPr>
            <w:tcW w:w="648" w:type="dxa"/>
          </w:tcPr>
          <w:p w14:paraId="7315C961" w14:textId="77777777" w:rsidR="00E70625" w:rsidRDefault="00E70625" w:rsidP="00710AD3"/>
        </w:tc>
        <w:tc>
          <w:tcPr>
            <w:tcW w:w="8208" w:type="dxa"/>
            <w:gridSpan w:val="8"/>
          </w:tcPr>
          <w:p w14:paraId="25DB703F" w14:textId="77777777" w:rsidR="00E70625" w:rsidRDefault="00E70625" w:rsidP="00710AD3"/>
        </w:tc>
      </w:tr>
      <w:tr w:rsidR="00A048DA" w14:paraId="13A2E371" w14:textId="77777777" w:rsidTr="00457009">
        <w:tc>
          <w:tcPr>
            <w:tcW w:w="648" w:type="dxa"/>
          </w:tcPr>
          <w:p w14:paraId="09D71EAA" w14:textId="77777777" w:rsidR="00A048DA" w:rsidRDefault="00A048DA" w:rsidP="00710AD3"/>
        </w:tc>
        <w:tc>
          <w:tcPr>
            <w:tcW w:w="4680" w:type="dxa"/>
            <w:gridSpan w:val="4"/>
            <w:tcBorders>
              <w:bottom w:val="single" w:sz="4" w:space="0" w:color="auto"/>
            </w:tcBorders>
          </w:tcPr>
          <w:p w14:paraId="1CC00A3F" w14:textId="77777777" w:rsidR="00A048DA" w:rsidRDefault="00A048DA" w:rsidP="00710AD3"/>
        </w:tc>
        <w:tc>
          <w:tcPr>
            <w:tcW w:w="360" w:type="dxa"/>
          </w:tcPr>
          <w:p w14:paraId="0E55C5FE" w14:textId="77777777" w:rsidR="00A048DA" w:rsidRDefault="00A048DA" w:rsidP="00710AD3"/>
        </w:tc>
        <w:tc>
          <w:tcPr>
            <w:tcW w:w="3168" w:type="dxa"/>
            <w:gridSpan w:val="3"/>
            <w:tcBorders>
              <w:bottom w:val="single" w:sz="4" w:space="0" w:color="auto"/>
            </w:tcBorders>
          </w:tcPr>
          <w:p w14:paraId="0B99501B" w14:textId="77777777" w:rsidR="00A048DA" w:rsidRDefault="00A048DA" w:rsidP="00710AD3"/>
        </w:tc>
      </w:tr>
      <w:tr w:rsidR="00A048DA" w14:paraId="77EE9933" w14:textId="77777777" w:rsidTr="00457009">
        <w:tc>
          <w:tcPr>
            <w:tcW w:w="648" w:type="dxa"/>
          </w:tcPr>
          <w:p w14:paraId="6AFC3267" w14:textId="77777777" w:rsidR="00A048DA" w:rsidRDefault="00A048DA" w:rsidP="00710AD3"/>
        </w:tc>
        <w:tc>
          <w:tcPr>
            <w:tcW w:w="4680" w:type="dxa"/>
            <w:gridSpan w:val="4"/>
            <w:tcBorders>
              <w:top w:val="single" w:sz="4" w:space="0" w:color="auto"/>
            </w:tcBorders>
          </w:tcPr>
          <w:p w14:paraId="682676C7" w14:textId="77777777" w:rsidR="00A048DA" w:rsidRPr="00457009" w:rsidRDefault="00A048DA" w:rsidP="00710AD3">
            <w:pPr>
              <w:rPr>
                <w:sz w:val="16"/>
                <w:szCs w:val="16"/>
              </w:rPr>
            </w:pPr>
            <w:r w:rsidRPr="00457009">
              <w:rPr>
                <w:sz w:val="16"/>
                <w:szCs w:val="16"/>
              </w:rPr>
              <w:t>Signature of Appraiser for the Ohio Department of Transportation</w:t>
            </w:r>
          </w:p>
        </w:tc>
        <w:tc>
          <w:tcPr>
            <w:tcW w:w="360" w:type="dxa"/>
          </w:tcPr>
          <w:p w14:paraId="26A796B9" w14:textId="77777777" w:rsidR="00A048DA" w:rsidRDefault="00A048DA" w:rsidP="00710AD3"/>
        </w:tc>
        <w:tc>
          <w:tcPr>
            <w:tcW w:w="3168" w:type="dxa"/>
            <w:gridSpan w:val="3"/>
          </w:tcPr>
          <w:p w14:paraId="064DF64D" w14:textId="77777777" w:rsidR="00A048DA" w:rsidRPr="00457009" w:rsidRDefault="00A048DA" w:rsidP="00710AD3">
            <w:pPr>
              <w:rPr>
                <w:sz w:val="16"/>
                <w:szCs w:val="16"/>
              </w:rPr>
            </w:pPr>
            <w:r w:rsidRPr="00457009">
              <w:rPr>
                <w:sz w:val="16"/>
                <w:szCs w:val="16"/>
              </w:rPr>
              <w:t>Date Signed</w:t>
            </w:r>
          </w:p>
        </w:tc>
      </w:tr>
      <w:tr w:rsidR="00A048DA" w14:paraId="7E9E3B04" w14:textId="77777777" w:rsidTr="00457009">
        <w:tc>
          <w:tcPr>
            <w:tcW w:w="648" w:type="dxa"/>
          </w:tcPr>
          <w:p w14:paraId="17782055" w14:textId="77777777" w:rsidR="00A048DA" w:rsidRDefault="00A048DA" w:rsidP="00710AD3"/>
        </w:tc>
        <w:tc>
          <w:tcPr>
            <w:tcW w:w="4680" w:type="dxa"/>
            <w:gridSpan w:val="4"/>
            <w:tcBorders>
              <w:bottom w:val="single" w:sz="4" w:space="0" w:color="auto"/>
            </w:tcBorders>
          </w:tcPr>
          <w:p w14:paraId="767D1872" w14:textId="77777777" w:rsidR="00A048DA" w:rsidRDefault="00623B83" w:rsidP="00710AD3">
            <w:r>
              <w:fldChar w:fldCharType="begin">
                <w:ffData>
                  <w:name w:val="Text125"/>
                  <w:enabled/>
                  <w:calcOnExit w:val="0"/>
                  <w:textInput/>
                </w:ffData>
              </w:fldChar>
            </w:r>
            <w:bookmarkStart w:id="126" w:name="Text125"/>
            <w:r>
              <w:instrText xml:space="preserve"> FORMTEXT </w:instrText>
            </w:r>
            <w:r>
              <w:fldChar w:fldCharType="separate"/>
            </w:r>
            <w:r w:rsidR="00305556">
              <w:rPr>
                <w:noProof/>
              </w:rPr>
              <w:t> </w:t>
            </w:r>
            <w:r w:rsidR="00305556">
              <w:rPr>
                <w:noProof/>
              </w:rPr>
              <w:t> </w:t>
            </w:r>
            <w:r w:rsidR="00305556">
              <w:rPr>
                <w:noProof/>
              </w:rPr>
              <w:t> </w:t>
            </w:r>
            <w:r w:rsidR="00305556">
              <w:rPr>
                <w:noProof/>
              </w:rPr>
              <w:t> </w:t>
            </w:r>
            <w:r w:rsidR="00305556">
              <w:rPr>
                <w:noProof/>
              </w:rPr>
              <w:t> </w:t>
            </w:r>
            <w:r>
              <w:fldChar w:fldCharType="end"/>
            </w:r>
            <w:bookmarkEnd w:id="126"/>
          </w:p>
        </w:tc>
        <w:tc>
          <w:tcPr>
            <w:tcW w:w="360" w:type="dxa"/>
          </w:tcPr>
          <w:p w14:paraId="381FB6C4" w14:textId="77777777" w:rsidR="00A048DA" w:rsidRDefault="00A048DA" w:rsidP="00710AD3"/>
        </w:tc>
        <w:tc>
          <w:tcPr>
            <w:tcW w:w="3168" w:type="dxa"/>
            <w:gridSpan w:val="3"/>
          </w:tcPr>
          <w:p w14:paraId="33B33FAA" w14:textId="77777777" w:rsidR="00A048DA" w:rsidRDefault="00A048DA" w:rsidP="00710AD3"/>
        </w:tc>
      </w:tr>
      <w:tr w:rsidR="00A048DA" w14:paraId="6DC89854" w14:textId="77777777" w:rsidTr="00457009">
        <w:tc>
          <w:tcPr>
            <w:tcW w:w="648" w:type="dxa"/>
          </w:tcPr>
          <w:p w14:paraId="174AF5A0" w14:textId="77777777" w:rsidR="00A048DA" w:rsidRDefault="00A048DA" w:rsidP="00710AD3"/>
        </w:tc>
        <w:tc>
          <w:tcPr>
            <w:tcW w:w="4680" w:type="dxa"/>
            <w:gridSpan w:val="4"/>
            <w:tcBorders>
              <w:top w:val="single" w:sz="4" w:space="0" w:color="auto"/>
            </w:tcBorders>
          </w:tcPr>
          <w:p w14:paraId="31BDC7A1" w14:textId="77777777" w:rsidR="00A048DA" w:rsidRPr="00457009" w:rsidRDefault="00A048DA" w:rsidP="00457009">
            <w:pPr>
              <w:jc w:val="center"/>
              <w:rPr>
                <w:sz w:val="16"/>
                <w:szCs w:val="16"/>
              </w:rPr>
            </w:pPr>
            <w:r w:rsidRPr="00457009">
              <w:rPr>
                <w:sz w:val="16"/>
                <w:szCs w:val="16"/>
              </w:rPr>
              <w:t>Name Typed or Legibly Printed</w:t>
            </w:r>
          </w:p>
        </w:tc>
        <w:tc>
          <w:tcPr>
            <w:tcW w:w="360" w:type="dxa"/>
          </w:tcPr>
          <w:p w14:paraId="58A0306C" w14:textId="77777777" w:rsidR="00A048DA" w:rsidRDefault="00A048DA" w:rsidP="00710AD3"/>
        </w:tc>
        <w:tc>
          <w:tcPr>
            <w:tcW w:w="3168" w:type="dxa"/>
            <w:gridSpan w:val="3"/>
          </w:tcPr>
          <w:p w14:paraId="146E7D46" w14:textId="77777777" w:rsidR="00A048DA" w:rsidRDefault="00A048DA" w:rsidP="00710AD3"/>
        </w:tc>
      </w:tr>
    </w:tbl>
    <w:p w14:paraId="4388CDAB" w14:textId="77777777" w:rsidR="00B26C95" w:rsidRDefault="00B26C95" w:rsidP="00710AD3">
      <w:pPr>
        <w:ind w:left="360"/>
      </w:pPr>
    </w:p>
    <w:p w14:paraId="7246FC66" w14:textId="77777777" w:rsidR="00B26C95" w:rsidRPr="00710AD3" w:rsidRDefault="00B26C95" w:rsidP="00710AD3">
      <w:pPr>
        <w:ind w:left="360"/>
      </w:pPr>
      <w:r>
        <w:br w:type="page"/>
      </w:r>
    </w:p>
    <w:tbl>
      <w:tblPr>
        <w:tblW w:w="0" w:type="auto"/>
        <w:tblLook w:val="01E0" w:firstRow="1" w:lastRow="1" w:firstColumn="1" w:lastColumn="1" w:noHBand="0" w:noVBand="0"/>
      </w:tblPr>
      <w:tblGrid>
        <w:gridCol w:w="642"/>
        <w:gridCol w:w="1232"/>
        <w:gridCol w:w="360"/>
        <w:gridCol w:w="2972"/>
        <w:gridCol w:w="358"/>
        <w:gridCol w:w="351"/>
        <w:gridCol w:w="2725"/>
      </w:tblGrid>
      <w:tr w:rsidR="00B26C95" w14:paraId="4B1B0C3F" w14:textId="77777777" w:rsidTr="00457009">
        <w:tc>
          <w:tcPr>
            <w:tcW w:w="8856" w:type="dxa"/>
            <w:gridSpan w:val="7"/>
          </w:tcPr>
          <w:p w14:paraId="284DC8BF" w14:textId="77777777" w:rsidR="00B26C95" w:rsidRDefault="00B26C95" w:rsidP="00457009">
            <w:r>
              <w:lastRenderedPageBreak/>
              <w:t>APPRAISER’S CERTIFICATION</w:t>
            </w:r>
          </w:p>
        </w:tc>
      </w:tr>
      <w:tr w:rsidR="00B26C95" w14:paraId="7F0078F4" w14:textId="77777777" w:rsidTr="00457009">
        <w:tc>
          <w:tcPr>
            <w:tcW w:w="648" w:type="dxa"/>
          </w:tcPr>
          <w:p w14:paraId="67B1A3F4" w14:textId="77777777" w:rsidR="00B26C95" w:rsidRDefault="00B26C95" w:rsidP="00457009"/>
        </w:tc>
        <w:tc>
          <w:tcPr>
            <w:tcW w:w="8208" w:type="dxa"/>
            <w:gridSpan w:val="6"/>
          </w:tcPr>
          <w:p w14:paraId="24EBA407" w14:textId="77777777" w:rsidR="00B26C95" w:rsidRDefault="00B26C95" w:rsidP="00457009">
            <w:r>
              <w:t>I/We hereby certify that:</w:t>
            </w:r>
          </w:p>
        </w:tc>
      </w:tr>
      <w:tr w:rsidR="00B26C95" w14:paraId="68EB1B88" w14:textId="77777777" w:rsidTr="00457009">
        <w:tc>
          <w:tcPr>
            <w:tcW w:w="648" w:type="dxa"/>
          </w:tcPr>
          <w:p w14:paraId="502D35BB" w14:textId="77777777" w:rsidR="00B26C95" w:rsidRDefault="00B26C95" w:rsidP="00457009">
            <w:r>
              <w:t>1.</w:t>
            </w:r>
          </w:p>
        </w:tc>
        <w:tc>
          <w:tcPr>
            <w:tcW w:w="8208" w:type="dxa"/>
            <w:gridSpan w:val="6"/>
          </w:tcPr>
          <w:p w14:paraId="717321F8" w14:textId="77777777" w:rsidR="00B26C95" w:rsidRDefault="00B26C95" w:rsidP="00457009">
            <w:r>
              <w:t>I have viewed the property described in the book, inside and outside;</w:t>
            </w:r>
          </w:p>
        </w:tc>
      </w:tr>
      <w:tr w:rsidR="00B26C95" w14:paraId="63DC0408" w14:textId="77777777" w:rsidTr="00457009">
        <w:tc>
          <w:tcPr>
            <w:tcW w:w="648" w:type="dxa"/>
          </w:tcPr>
          <w:p w14:paraId="1E8C14BD" w14:textId="77777777" w:rsidR="00B26C95" w:rsidRDefault="00B26C95" w:rsidP="00457009">
            <w:r>
              <w:t>2.</w:t>
            </w:r>
          </w:p>
        </w:tc>
        <w:tc>
          <w:tcPr>
            <w:tcW w:w="8208" w:type="dxa"/>
            <w:gridSpan w:val="6"/>
          </w:tcPr>
          <w:p w14:paraId="7F045273" w14:textId="77777777" w:rsidR="00B26C95" w:rsidRDefault="00B26C95" w:rsidP="00457009">
            <w:r>
              <w:t>It is the same property that is identified by description and photographs contained herein;</w:t>
            </w:r>
          </w:p>
        </w:tc>
      </w:tr>
      <w:tr w:rsidR="00B26C95" w14:paraId="788CB61E" w14:textId="77777777" w:rsidTr="00457009">
        <w:tc>
          <w:tcPr>
            <w:tcW w:w="648" w:type="dxa"/>
          </w:tcPr>
          <w:p w14:paraId="0A93834C" w14:textId="77777777" w:rsidR="00B26C95" w:rsidRDefault="00B26C95" w:rsidP="00457009">
            <w:r>
              <w:t>3.</w:t>
            </w:r>
          </w:p>
        </w:tc>
        <w:tc>
          <w:tcPr>
            <w:tcW w:w="8208" w:type="dxa"/>
            <w:gridSpan w:val="6"/>
          </w:tcPr>
          <w:p w14:paraId="5820ACA9" w14:textId="77777777" w:rsidR="00B26C95" w:rsidRDefault="00B26C95" w:rsidP="00457009">
            <w:r>
              <w:t>I have no interest, present or prospective, in the owner, the land or the building;</w:t>
            </w:r>
          </w:p>
        </w:tc>
      </w:tr>
      <w:tr w:rsidR="00B26C95" w14:paraId="18E30C64" w14:textId="77777777" w:rsidTr="00457009">
        <w:tc>
          <w:tcPr>
            <w:tcW w:w="648" w:type="dxa"/>
          </w:tcPr>
          <w:p w14:paraId="49339E39" w14:textId="77777777" w:rsidR="00B26C95" w:rsidRDefault="00B26C95" w:rsidP="00457009">
            <w:r>
              <w:t>4.</w:t>
            </w:r>
          </w:p>
        </w:tc>
        <w:tc>
          <w:tcPr>
            <w:tcW w:w="8208" w:type="dxa"/>
            <w:gridSpan w:val="6"/>
          </w:tcPr>
          <w:p w14:paraId="5C49DE53" w14:textId="77777777" w:rsidR="00B26C95" w:rsidRDefault="00B26C95" w:rsidP="00457009">
            <w:r>
              <w:t>To the best of my knowledge, I determine the value of the structures only to be</w:t>
            </w:r>
          </w:p>
        </w:tc>
      </w:tr>
      <w:tr w:rsidR="00B26C95" w14:paraId="4BA95297" w14:textId="77777777" w:rsidTr="00457009">
        <w:tc>
          <w:tcPr>
            <w:tcW w:w="648" w:type="dxa"/>
          </w:tcPr>
          <w:p w14:paraId="595F23EE" w14:textId="77777777" w:rsidR="00B26C95" w:rsidRDefault="00B26C95" w:rsidP="00457009"/>
        </w:tc>
        <w:tc>
          <w:tcPr>
            <w:tcW w:w="1260" w:type="dxa"/>
          </w:tcPr>
          <w:p w14:paraId="31F245DE" w14:textId="77777777" w:rsidR="00B26C95" w:rsidRDefault="00B26C95" w:rsidP="00457009"/>
        </w:tc>
        <w:tc>
          <w:tcPr>
            <w:tcW w:w="360" w:type="dxa"/>
          </w:tcPr>
          <w:p w14:paraId="366F1869" w14:textId="77777777" w:rsidR="00B26C95" w:rsidRDefault="00B26C95" w:rsidP="00457009">
            <w:r>
              <w:t>$</w:t>
            </w:r>
          </w:p>
        </w:tc>
        <w:tc>
          <w:tcPr>
            <w:tcW w:w="3780" w:type="dxa"/>
            <w:gridSpan w:val="3"/>
            <w:tcBorders>
              <w:bottom w:val="single" w:sz="4" w:space="0" w:color="auto"/>
            </w:tcBorders>
          </w:tcPr>
          <w:p w14:paraId="5F0847EA" w14:textId="77777777" w:rsidR="00B26C95" w:rsidRDefault="006704DC" w:rsidP="00457009">
            <w:r>
              <w:fldChar w:fldCharType="begin">
                <w:ffData>
                  <w:name w:val=""/>
                  <w:enabled/>
                  <w:calcOnExit w:val="0"/>
                  <w:textInput>
                    <w:type w:val="number"/>
                    <w:format w:val="0.0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08" w:type="dxa"/>
          </w:tcPr>
          <w:p w14:paraId="5BBBB8B1" w14:textId="77777777" w:rsidR="00B26C95" w:rsidRDefault="00B26C95" w:rsidP="00457009">
            <w:r>
              <w:t>.</w:t>
            </w:r>
          </w:p>
        </w:tc>
      </w:tr>
      <w:tr w:rsidR="00B26C95" w14:paraId="063E0BE2" w14:textId="77777777" w:rsidTr="00457009">
        <w:tc>
          <w:tcPr>
            <w:tcW w:w="648" w:type="dxa"/>
          </w:tcPr>
          <w:p w14:paraId="39D24119" w14:textId="77777777" w:rsidR="00B26C95" w:rsidRDefault="00B26C95" w:rsidP="00457009"/>
        </w:tc>
        <w:tc>
          <w:tcPr>
            <w:tcW w:w="8208" w:type="dxa"/>
            <w:gridSpan w:val="6"/>
          </w:tcPr>
          <w:p w14:paraId="5218388B" w14:textId="77777777" w:rsidR="00B26C95" w:rsidRDefault="00B26C95" w:rsidP="00457009"/>
        </w:tc>
      </w:tr>
      <w:tr w:rsidR="00B26C95" w14:paraId="1F47BA49" w14:textId="77777777" w:rsidTr="00457009">
        <w:tc>
          <w:tcPr>
            <w:tcW w:w="648" w:type="dxa"/>
          </w:tcPr>
          <w:p w14:paraId="155A9959" w14:textId="77777777" w:rsidR="00B26C95" w:rsidRDefault="00B26C95" w:rsidP="00457009"/>
        </w:tc>
        <w:tc>
          <w:tcPr>
            <w:tcW w:w="8208" w:type="dxa"/>
            <w:gridSpan w:val="6"/>
          </w:tcPr>
          <w:p w14:paraId="4FB9A04E" w14:textId="77777777" w:rsidR="00B26C95" w:rsidRDefault="00B26C95" w:rsidP="00457009"/>
        </w:tc>
      </w:tr>
      <w:tr w:rsidR="00B26C95" w14:paraId="5925BD8C" w14:textId="77777777" w:rsidTr="00457009">
        <w:tc>
          <w:tcPr>
            <w:tcW w:w="648" w:type="dxa"/>
          </w:tcPr>
          <w:p w14:paraId="1DC25638" w14:textId="77777777" w:rsidR="00B26C95" w:rsidRDefault="00B26C95" w:rsidP="00457009"/>
        </w:tc>
        <w:tc>
          <w:tcPr>
            <w:tcW w:w="4680" w:type="dxa"/>
            <w:gridSpan w:val="3"/>
            <w:tcBorders>
              <w:bottom w:val="single" w:sz="4" w:space="0" w:color="auto"/>
            </w:tcBorders>
          </w:tcPr>
          <w:p w14:paraId="437251B3" w14:textId="77777777" w:rsidR="00B26C95" w:rsidRDefault="00B26C95" w:rsidP="00457009"/>
        </w:tc>
        <w:tc>
          <w:tcPr>
            <w:tcW w:w="360" w:type="dxa"/>
          </w:tcPr>
          <w:p w14:paraId="13B51214" w14:textId="77777777" w:rsidR="00B26C95" w:rsidRDefault="00B26C95" w:rsidP="00457009"/>
        </w:tc>
        <w:tc>
          <w:tcPr>
            <w:tcW w:w="3168" w:type="dxa"/>
            <w:gridSpan w:val="2"/>
            <w:tcBorders>
              <w:bottom w:val="single" w:sz="4" w:space="0" w:color="auto"/>
            </w:tcBorders>
          </w:tcPr>
          <w:p w14:paraId="248338C6" w14:textId="77777777" w:rsidR="00B26C95" w:rsidRDefault="00B26C95" w:rsidP="00457009"/>
        </w:tc>
      </w:tr>
      <w:tr w:rsidR="00B26C95" w14:paraId="59688E9D" w14:textId="77777777" w:rsidTr="00457009">
        <w:tc>
          <w:tcPr>
            <w:tcW w:w="648" w:type="dxa"/>
          </w:tcPr>
          <w:p w14:paraId="17E597DA" w14:textId="77777777" w:rsidR="00B26C95" w:rsidRDefault="00B26C95" w:rsidP="00457009"/>
        </w:tc>
        <w:tc>
          <w:tcPr>
            <w:tcW w:w="4680" w:type="dxa"/>
            <w:gridSpan w:val="3"/>
            <w:tcBorders>
              <w:top w:val="single" w:sz="4" w:space="0" w:color="auto"/>
            </w:tcBorders>
          </w:tcPr>
          <w:p w14:paraId="5DFF4090" w14:textId="77777777" w:rsidR="00B26C95" w:rsidRPr="00457009" w:rsidRDefault="00B26C95" w:rsidP="00B26C95">
            <w:pPr>
              <w:rPr>
                <w:sz w:val="16"/>
                <w:szCs w:val="16"/>
              </w:rPr>
            </w:pPr>
            <w:r w:rsidRPr="00457009">
              <w:rPr>
                <w:sz w:val="16"/>
                <w:szCs w:val="16"/>
              </w:rPr>
              <w:t>Signature of Appraiser for (Landowner/County Auditor)</w:t>
            </w:r>
          </w:p>
        </w:tc>
        <w:tc>
          <w:tcPr>
            <w:tcW w:w="360" w:type="dxa"/>
          </w:tcPr>
          <w:p w14:paraId="245CC143" w14:textId="77777777" w:rsidR="00B26C95" w:rsidRDefault="00B26C95" w:rsidP="00457009"/>
        </w:tc>
        <w:tc>
          <w:tcPr>
            <w:tcW w:w="3168" w:type="dxa"/>
            <w:gridSpan w:val="2"/>
          </w:tcPr>
          <w:p w14:paraId="156EDEDD" w14:textId="77777777" w:rsidR="00B26C95" w:rsidRPr="00457009" w:rsidRDefault="00B26C95" w:rsidP="00457009">
            <w:pPr>
              <w:rPr>
                <w:sz w:val="16"/>
                <w:szCs w:val="16"/>
              </w:rPr>
            </w:pPr>
            <w:r w:rsidRPr="00457009">
              <w:rPr>
                <w:sz w:val="16"/>
                <w:szCs w:val="16"/>
              </w:rPr>
              <w:t>Date Signed</w:t>
            </w:r>
          </w:p>
        </w:tc>
      </w:tr>
      <w:tr w:rsidR="00B26C95" w14:paraId="0665BF00" w14:textId="77777777" w:rsidTr="00457009">
        <w:tc>
          <w:tcPr>
            <w:tcW w:w="648" w:type="dxa"/>
          </w:tcPr>
          <w:p w14:paraId="1B33FE12" w14:textId="77777777" w:rsidR="00B26C95" w:rsidRDefault="00B26C95" w:rsidP="00457009"/>
        </w:tc>
        <w:tc>
          <w:tcPr>
            <w:tcW w:w="4680" w:type="dxa"/>
            <w:gridSpan w:val="3"/>
            <w:tcBorders>
              <w:bottom w:val="single" w:sz="4" w:space="0" w:color="auto"/>
            </w:tcBorders>
          </w:tcPr>
          <w:p w14:paraId="34A6B4A2" w14:textId="77777777" w:rsidR="00B26C95" w:rsidRDefault="00B26C95" w:rsidP="00457009">
            <w:r>
              <w:fldChar w:fldCharType="begin">
                <w:ffData>
                  <w:name w:val="Text125"/>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60" w:type="dxa"/>
          </w:tcPr>
          <w:p w14:paraId="7A6C7840" w14:textId="77777777" w:rsidR="00B26C95" w:rsidRDefault="00B26C95" w:rsidP="00457009"/>
        </w:tc>
        <w:tc>
          <w:tcPr>
            <w:tcW w:w="3168" w:type="dxa"/>
            <w:gridSpan w:val="2"/>
          </w:tcPr>
          <w:p w14:paraId="2E4E2171" w14:textId="77777777" w:rsidR="00B26C95" w:rsidRDefault="00B26C95" w:rsidP="00457009"/>
        </w:tc>
      </w:tr>
      <w:tr w:rsidR="00B26C95" w14:paraId="671F8DB0" w14:textId="77777777" w:rsidTr="00457009">
        <w:tc>
          <w:tcPr>
            <w:tcW w:w="648" w:type="dxa"/>
          </w:tcPr>
          <w:p w14:paraId="085D1967" w14:textId="77777777" w:rsidR="00B26C95" w:rsidRDefault="00B26C95" w:rsidP="00457009"/>
        </w:tc>
        <w:tc>
          <w:tcPr>
            <w:tcW w:w="4680" w:type="dxa"/>
            <w:gridSpan w:val="3"/>
            <w:tcBorders>
              <w:top w:val="single" w:sz="4" w:space="0" w:color="auto"/>
            </w:tcBorders>
          </w:tcPr>
          <w:p w14:paraId="76A432F2" w14:textId="77777777" w:rsidR="00B26C95" w:rsidRPr="00457009" w:rsidRDefault="00B26C95" w:rsidP="00457009">
            <w:pPr>
              <w:jc w:val="center"/>
              <w:rPr>
                <w:sz w:val="16"/>
                <w:szCs w:val="16"/>
              </w:rPr>
            </w:pPr>
            <w:r w:rsidRPr="00457009">
              <w:rPr>
                <w:sz w:val="16"/>
                <w:szCs w:val="16"/>
              </w:rPr>
              <w:t>Name Typed or Legibly Printed</w:t>
            </w:r>
          </w:p>
        </w:tc>
        <w:tc>
          <w:tcPr>
            <w:tcW w:w="360" w:type="dxa"/>
          </w:tcPr>
          <w:p w14:paraId="14436667" w14:textId="77777777" w:rsidR="00B26C95" w:rsidRDefault="00B26C95" w:rsidP="00457009"/>
        </w:tc>
        <w:tc>
          <w:tcPr>
            <w:tcW w:w="3168" w:type="dxa"/>
            <w:gridSpan w:val="2"/>
          </w:tcPr>
          <w:p w14:paraId="78BC33E3" w14:textId="77777777" w:rsidR="00B26C95" w:rsidRDefault="00B26C95" w:rsidP="00457009"/>
        </w:tc>
      </w:tr>
    </w:tbl>
    <w:p w14:paraId="408B8D74" w14:textId="77777777" w:rsidR="00FC37A2" w:rsidRPr="00710AD3" w:rsidRDefault="00FC37A2" w:rsidP="00710AD3">
      <w:pPr>
        <w:ind w:left="360"/>
      </w:pPr>
    </w:p>
    <w:sectPr w:rsidR="00FC37A2" w:rsidRPr="00710AD3" w:rsidSect="00A048DA">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665EE" w14:textId="77777777" w:rsidR="0088079D" w:rsidRDefault="0088079D" w:rsidP="00B26C95">
      <w:r>
        <w:separator/>
      </w:r>
    </w:p>
  </w:endnote>
  <w:endnote w:type="continuationSeparator" w:id="0">
    <w:p w14:paraId="5218795B" w14:textId="77777777" w:rsidR="0088079D" w:rsidRDefault="0088079D" w:rsidP="00B26C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45ACB" w14:textId="77777777" w:rsidR="00485D04" w:rsidRDefault="00485D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EC1BC" w14:textId="77777777" w:rsidR="00B26C95" w:rsidRPr="00B26C95" w:rsidRDefault="00B26C95">
    <w:pPr>
      <w:pStyle w:val="Footer"/>
      <w:rPr>
        <w:sz w:val="16"/>
      </w:rPr>
    </w:pPr>
    <w:r w:rsidRPr="00B26C95">
      <w:rPr>
        <w:sz w:val="16"/>
      </w:rPr>
      <w:t>R</w:t>
    </w:r>
    <w:r w:rsidR="00485D04">
      <w:rPr>
        <w:sz w:val="16"/>
      </w:rPr>
      <w:t>ev. 07</w:t>
    </w:r>
    <w:r w:rsidR="00C53409">
      <w:rPr>
        <w:sz w:val="16"/>
      </w:rPr>
      <w:t>/2011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D4CF2" w14:textId="77777777" w:rsidR="00485D04" w:rsidRDefault="00485D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BE5FED" w14:textId="77777777" w:rsidR="0088079D" w:rsidRDefault="0088079D" w:rsidP="00B26C95">
      <w:r>
        <w:separator/>
      </w:r>
    </w:p>
  </w:footnote>
  <w:footnote w:type="continuationSeparator" w:id="0">
    <w:p w14:paraId="0EB679AD" w14:textId="77777777" w:rsidR="0088079D" w:rsidRDefault="0088079D" w:rsidP="00B26C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0E117" w14:textId="77777777" w:rsidR="00485D04" w:rsidRDefault="00485D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6D410" w14:textId="77777777" w:rsidR="00485D04" w:rsidRDefault="00485D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D6A0B" w14:textId="77777777" w:rsidR="00485D04" w:rsidRDefault="00485D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BF4A75"/>
    <w:multiLevelType w:val="hybridMultilevel"/>
    <w:tmpl w:val="86502DBE"/>
    <w:lvl w:ilvl="0" w:tplc="13B0BE2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072B"/>
    <w:rsid w:val="00013CA6"/>
    <w:rsid w:val="00135164"/>
    <w:rsid w:val="001371E9"/>
    <w:rsid w:val="00153F72"/>
    <w:rsid w:val="002603D7"/>
    <w:rsid w:val="002731BC"/>
    <w:rsid w:val="0029072B"/>
    <w:rsid w:val="00305556"/>
    <w:rsid w:val="003C11D0"/>
    <w:rsid w:val="00457009"/>
    <w:rsid w:val="00485D04"/>
    <w:rsid w:val="00507A54"/>
    <w:rsid w:val="00593809"/>
    <w:rsid w:val="00623B83"/>
    <w:rsid w:val="006704DC"/>
    <w:rsid w:val="00710AD3"/>
    <w:rsid w:val="007B56E8"/>
    <w:rsid w:val="007C365A"/>
    <w:rsid w:val="007D199C"/>
    <w:rsid w:val="0088079D"/>
    <w:rsid w:val="00910189"/>
    <w:rsid w:val="0094733B"/>
    <w:rsid w:val="00975503"/>
    <w:rsid w:val="009F4F48"/>
    <w:rsid w:val="00A048DA"/>
    <w:rsid w:val="00A34CBC"/>
    <w:rsid w:val="00A50ADD"/>
    <w:rsid w:val="00A557C5"/>
    <w:rsid w:val="00AD621C"/>
    <w:rsid w:val="00B2230B"/>
    <w:rsid w:val="00B26C95"/>
    <w:rsid w:val="00BD1022"/>
    <w:rsid w:val="00C3478C"/>
    <w:rsid w:val="00C53409"/>
    <w:rsid w:val="00CC4636"/>
    <w:rsid w:val="00D74C5C"/>
    <w:rsid w:val="00D8636B"/>
    <w:rsid w:val="00D96612"/>
    <w:rsid w:val="00E36366"/>
    <w:rsid w:val="00E70625"/>
    <w:rsid w:val="00E873EF"/>
    <w:rsid w:val="00EB42F3"/>
    <w:rsid w:val="00FC3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State"/>
  <w:smartTagType w:namespaceuri="urn:schemas-microsoft-com:office:smarttags" w:name="Street"/>
  <w:smartTagType w:namespaceuri="urn:schemas-microsoft-com:office:smarttags" w:name="address"/>
  <w:smartTagType w:namespaceuri="urn:schemas-microsoft-com:office:smarttags" w:name="place"/>
  <w:shapeDefaults>
    <o:shapedefaults v:ext="edit" spidmax="1026"/>
    <o:shapelayout v:ext="edit">
      <o:idmap v:ext="edit" data="1"/>
    </o:shapelayout>
  </w:shapeDefaults>
  <w:decimalSymbol w:val="."/>
  <w:listSeparator w:val=","/>
  <w14:docId w14:val="205E94A1"/>
  <w15:chartTrackingRefBased/>
  <w15:docId w15:val="{9B77A18F-CFC6-44B6-A963-B38CA4173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873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26C95"/>
    <w:pPr>
      <w:tabs>
        <w:tab w:val="center" w:pos="4680"/>
        <w:tab w:val="right" w:pos="9360"/>
      </w:tabs>
    </w:pPr>
  </w:style>
  <w:style w:type="character" w:customStyle="1" w:styleId="HeaderChar">
    <w:name w:val="Header Char"/>
    <w:link w:val="Header"/>
    <w:uiPriority w:val="99"/>
    <w:rsid w:val="00B26C95"/>
    <w:rPr>
      <w:sz w:val="24"/>
      <w:szCs w:val="24"/>
    </w:rPr>
  </w:style>
  <w:style w:type="paragraph" w:styleId="Footer">
    <w:name w:val="footer"/>
    <w:basedOn w:val="Normal"/>
    <w:link w:val="FooterChar"/>
    <w:uiPriority w:val="99"/>
    <w:unhideWhenUsed/>
    <w:rsid w:val="00B26C95"/>
    <w:pPr>
      <w:tabs>
        <w:tab w:val="center" w:pos="4680"/>
        <w:tab w:val="right" w:pos="9360"/>
      </w:tabs>
    </w:pPr>
  </w:style>
  <w:style w:type="character" w:customStyle="1" w:styleId="FooterChar">
    <w:name w:val="Footer Char"/>
    <w:link w:val="Footer"/>
    <w:uiPriority w:val="99"/>
    <w:rsid w:val="00B26C95"/>
    <w:rPr>
      <w:sz w:val="24"/>
      <w:szCs w:val="24"/>
    </w:rPr>
  </w:style>
  <w:style w:type="paragraph" w:styleId="BalloonText">
    <w:name w:val="Balloon Text"/>
    <w:basedOn w:val="Normal"/>
    <w:link w:val="BalloonTextChar"/>
    <w:uiPriority w:val="99"/>
    <w:semiHidden/>
    <w:unhideWhenUsed/>
    <w:rsid w:val="00C53409"/>
    <w:rPr>
      <w:rFonts w:ascii="Tahoma" w:hAnsi="Tahoma" w:cs="Tahoma"/>
      <w:sz w:val="16"/>
      <w:szCs w:val="16"/>
    </w:rPr>
  </w:style>
  <w:style w:type="character" w:customStyle="1" w:styleId="BalloonTextChar">
    <w:name w:val="Balloon Text Char"/>
    <w:link w:val="BalloonText"/>
    <w:uiPriority w:val="99"/>
    <w:semiHidden/>
    <w:rsid w:val="00C5340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8" Type="http://schemas.openxmlformats.org/officeDocument/2006/relationships/webSettings" Target="webSettings.xml"/><Relationship Id="rId51" Type="http://schemas.openxmlformats.org/officeDocument/2006/relationships/image" Target="media/image35.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TEMP\notes513E0F\REDBOOK%20APPRAIS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242256823B0F14CA16017ADA4335EBA" ma:contentTypeVersion="5" ma:contentTypeDescription="Create a new document." ma:contentTypeScope="" ma:versionID="78f23627ee8f3b873be4e24c33004b16">
  <xsd:schema xmlns:xsd="http://www.w3.org/2001/XMLSchema" xmlns:xs="http://www.w3.org/2001/XMLSchema" xmlns:p="http://schemas.microsoft.com/office/2006/metadata/properties" xmlns:ns2="98366301-8822-4615-b18f-186ab8913baf" targetNamespace="http://schemas.microsoft.com/office/2006/metadata/properties" ma:root="true" ma:fieldsID="3a1768dd83b6d63f6487ad40aa22c423" ns2:_="">
    <xsd:import namespace="98366301-8822-4615-b18f-186ab8913baf"/>
    <xsd:element name="properties">
      <xsd:complexType>
        <xsd:sequence>
          <xsd:element name="documentManagement">
            <xsd:complexType>
              <xsd:all>
                <xsd:element ref="ns2:Form_x0020_Type"/>
                <xsd:element ref="ns2:Revision_x0020_Date" minOccurs="0"/>
                <xsd:element ref="ns2:Relocation_x0020_Classification" minOccurs="0"/>
                <xsd:element ref="ns2:REMS" minOccurs="0"/>
                <xsd:element ref="ns2:Exampl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366301-8822-4615-b18f-186ab8913baf" elementFormDefault="qualified">
    <xsd:import namespace="http://schemas.microsoft.com/office/2006/documentManagement/types"/>
    <xsd:import namespace="http://schemas.microsoft.com/office/infopath/2007/PartnerControls"/>
    <xsd:element name="Form_x0020_Type" ma:index="8" ma:displayName="Form Type" ma:format="Dropdown" ma:internalName="Form_x0020_Type">
      <xsd:simpleType>
        <xsd:restriction base="dms:Choice">
          <xsd:enumeration value="Early Acquisition Pre NEPA"/>
          <xsd:enumeration value="Appraisal"/>
          <xsd:enumeration value="Acquisition"/>
          <xsd:enumeration value="Relocation"/>
          <xsd:enumeration value="Utilities"/>
          <xsd:enumeration value="Property Management"/>
          <xsd:enumeration value="Cell Towers"/>
          <xsd:enumeration value="2000 Series"/>
          <xsd:enumeration value="Booklets"/>
          <xsd:enumeration value="Power Points"/>
          <xsd:enumeration value="LPA Acquisition"/>
          <xsd:enumeration value="Consultant"/>
          <xsd:enumeration value="Release"/>
          <xsd:enumeration value="Plans"/>
          <xsd:enumeration value="Central Office Only"/>
          <xsd:enumeration value="RX Form"/>
          <xsd:enumeration value="RX Form Guidance"/>
          <xsd:enumeration value="LPA RX Form"/>
          <xsd:enumeration value="Work Agreement"/>
          <xsd:enumeration value="Certification of Right of Way"/>
        </xsd:restriction>
      </xsd:simpleType>
    </xsd:element>
    <xsd:element name="Revision_x0020_Date" ma:index="9" nillable="true" ma:displayName="Revision Date" ma:format="DateOnly" ma:internalName="Revision_x0020_Date">
      <xsd:simpleType>
        <xsd:restriction base="dms:DateTime"/>
      </xsd:simpleType>
    </xsd:element>
    <xsd:element name="Relocation_x0020_Classification" ma:index="10" nillable="true" ma:displayName="Classification" ma:format="Dropdown" ma:internalName="Relocation_x0020_Classification">
      <xsd:simpleType>
        <xsd:union memberTypes="dms:Text">
          <xsd:simpleType>
            <xsd:restriction base="dms:Choice">
              <xsd:enumeration value="LPA Instruments"/>
              <xsd:enumeration value="LPA Acknowledgements for Instruments"/>
              <xsd:enumeration value="LPA Contracts and Inserts"/>
              <xsd:enumeration value="LPA Acknowledgements for Contracts"/>
              <xsd:enumeration value="LPA Notices"/>
              <xsd:enumeration value="LPA Workbook Non-Residential"/>
              <xsd:enumeration value="LPA Workbook Residential"/>
              <xsd:enumeration value="Notices"/>
              <xsd:enumeration value="Non-Residential Workbook"/>
              <xsd:enumeration value="Residential Workbook"/>
              <xsd:enumeration value="Move Authorization Letters"/>
              <xsd:enumeration value="Contracts And Inserts"/>
              <xsd:enumeration value="Instruments"/>
              <xsd:enumeration value="Acknowledgement For Instruments"/>
              <xsd:enumeration value="Acknowledgement For Contracts"/>
              <xsd:enumeration value="Stream Mitigation"/>
              <xsd:enumeration value="Mitigation"/>
              <xsd:enumeration value="Federal And State Agencies Only"/>
              <xsd:enumeration value="Rental and Care of Properties"/>
              <xsd:enumeration value="Evictions"/>
              <xsd:enumeration value="Building Disposition"/>
              <xsd:enumeration value="Property Disposal"/>
              <xsd:enumeration value="Oil and Gas Wells"/>
              <xsd:enumeration value="Joint Use Agreements"/>
              <xsd:enumeration value="PM Signs"/>
              <xsd:enumeration value="Scope"/>
              <xsd:enumeration value="Task"/>
              <xsd:enumeration value="IPS"/>
              <xsd:enumeration value="9000 Cell Towers"/>
              <xsd:enumeration value="FRA 40 PROGRAMMATIC SUBMISSIONS"/>
              <xsd:enumeration value="Central Office Use Only"/>
              <xsd:enumeration value="R/W COST ESTIMATING"/>
              <xsd:enumeration value="Certification Manual"/>
              <xsd:enumeration value="Certification Forms"/>
              <xsd:enumeration value="Frequently Asked Questions"/>
              <xsd:enumeration value="LPA"/>
              <xsd:enumeration value="Brochure"/>
              <xsd:enumeration value="Acquisition"/>
              <xsd:enumeration value="Supplier Information"/>
            </xsd:restriction>
          </xsd:simpleType>
        </xsd:union>
      </xsd:simpleType>
    </xsd:element>
    <xsd:element name="REMS" ma:index="11" nillable="true" ma:displayName="REMS" ma:default="YES" ma:format="Dropdown" ma:internalName="REMS">
      <xsd:simpleType>
        <xsd:restriction base="dms:Choice">
          <xsd:enumeration value="YES"/>
          <xsd:enumeration value="NO"/>
        </xsd:restriction>
      </xsd:simpleType>
    </xsd:element>
    <xsd:element name="Example" ma:index="12" nillable="true" ma:displayName="Example" ma:format="Hyperlink" ma:internalName="Exampl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Form_x0020_Type xmlns="98366301-8822-4615-b18f-186ab8913baf">Acquisition</Form_x0020_Type>
    <REMS xmlns="98366301-8822-4615-b18f-186ab8913baf">YES</REMS>
    <Revision_x0020_Date xmlns="98366301-8822-4615-b18f-186ab8913baf">2019-07-18T04:00:00+00:00</Revision_x0020_Date>
    <Relocation_x0020_Classification xmlns="98366301-8822-4615-b18f-186ab8913baf" xsi:nil="true"/>
    <Example xmlns="98366301-8822-4615-b18f-186ab8913baf">
      <Url>https://www.dot.state.oh.us/Divisions/Engineering/RealEstate/Form%20Examples/example%20of%20Red%20Book_Appraisal%20form.pdf</Url>
      <Description>Example of Structure Appraisal (Red Book)</Description>
    </Example>
  </documentManagement>
</p:properties>
</file>

<file path=customXml/itemProps1.xml><?xml version="1.0" encoding="utf-8"?>
<ds:datastoreItem xmlns:ds="http://schemas.openxmlformats.org/officeDocument/2006/customXml" ds:itemID="{C6D8CEB3-6DB1-4820-8335-8777C0F7CF42}">
  <ds:schemaRefs>
    <ds:schemaRef ds:uri="http://schemas.microsoft.com/sharepoint/v3/contenttype/forms"/>
  </ds:schemaRefs>
</ds:datastoreItem>
</file>

<file path=customXml/itemProps2.xml><?xml version="1.0" encoding="utf-8"?>
<ds:datastoreItem xmlns:ds="http://schemas.openxmlformats.org/officeDocument/2006/customXml" ds:itemID="{C4206AA4-2B99-41C9-8499-0F06898D5756}">
  <ds:schemaRefs>
    <ds:schemaRef ds:uri="http://schemas.microsoft.com/office/2006/metadata/longProperties"/>
  </ds:schemaRefs>
</ds:datastoreItem>
</file>

<file path=customXml/itemProps3.xml><?xml version="1.0" encoding="utf-8"?>
<ds:datastoreItem xmlns:ds="http://schemas.openxmlformats.org/officeDocument/2006/customXml" ds:itemID="{20DF0501-F28F-480D-AA89-7A50426F98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366301-8822-4615-b18f-186ab8913b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DDC61F8-E879-407A-8415-B653E52BC556}">
  <ds:schemaRefs>
    <ds:schemaRef ds:uri="http://schemas.microsoft.com/office/2006/documentManagement/types"/>
    <ds:schemaRef ds:uri="http://purl.org/dc/terms/"/>
    <ds:schemaRef ds:uri="http://schemas.openxmlformats.org/package/2006/metadata/core-properties"/>
    <ds:schemaRef ds:uri="http://purl.org/dc/dcmitype/"/>
    <ds:schemaRef ds:uri="http://purl.org/dc/elements/1.1/"/>
    <ds:schemaRef ds:uri="http://schemas.microsoft.com/office/2006/metadata/properties"/>
    <ds:schemaRef ds:uri="http://schemas.microsoft.com/office/infopath/2007/PartnerControls"/>
    <ds:schemaRef ds:uri="98366301-8822-4615-b18f-186ab8913baf"/>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REDBOOK APPRAISAL</Template>
  <TotalTime>82</TotalTime>
  <Pages>43</Pages>
  <Words>877</Words>
  <Characters>7124</Characters>
  <Application>Microsoft Office Word</Application>
  <DocSecurity>0</DocSecurity>
  <Lines>59</Lines>
  <Paragraphs>15</Paragraphs>
  <ScaleCrop>false</ScaleCrop>
  <HeadingPairs>
    <vt:vector size="2" baseType="variant">
      <vt:variant>
        <vt:lpstr>Title</vt:lpstr>
      </vt:variant>
      <vt:variant>
        <vt:i4>1</vt:i4>
      </vt:variant>
    </vt:vector>
  </HeadingPairs>
  <TitlesOfParts>
    <vt:vector size="1" baseType="lpstr">
      <vt:lpstr>Structure Appraisal (Red Book)</vt:lpstr>
    </vt:vector>
  </TitlesOfParts>
  <Company>Ohio Department of Transportation</Company>
  <LinksUpToDate>false</LinksUpToDate>
  <CharactersWithSpaces>7986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Structure Appraisal (Red Book)</dc:title>
  <dc:subject/>
  <dc:creator>deaton</dc:creator>
  <cp:keywords/>
  <cp:lastModifiedBy>Heim, Kimber</cp:lastModifiedBy>
  <cp:revision>3</cp:revision>
  <cp:lastPrinted>2022-08-09T16:15:00Z</cp:lastPrinted>
  <dcterms:created xsi:type="dcterms:W3CDTF">2022-08-09T15:50:00Z</dcterms:created>
  <dcterms:modified xsi:type="dcterms:W3CDTF">2022-08-11T16:23:00Z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ContentTypeId">
    <vt:lpwstr>0x0101002242256823B0F14CA16017ADA4335EBA</vt:lpwstr>
  </property>
</Properties>
</file>